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A85" w:rsidRPr="00CC5CC1" w:rsidRDefault="004D7A85" w:rsidP="00CC5CC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Pr="00CC5CC1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Утверждаю</w:t>
      </w:r>
    </w:p>
    <w:p w:rsidR="004D7A85" w:rsidRPr="00CC5CC1" w:rsidRDefault="004D7A85" w:rsidP="00CC5CC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C5CC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директор ГКОУ КК школы – интернат ст.   Костромской</w:t>
      </w:r>
    </w:p>
    <w:p w:rsidR="004D7A85" w:rsidRPr="00CC5CC1" w:rsidRDefault="004D7A85" w:rsidP="00CC5C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C5CC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</w:t>
      </w:r>
      <w:r w:rsidRPr="00CC5CC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___________ И. Ю. Михайлова</w:t>
      </w:r>
    </w:p>
    <w:p w:rsidR="004D7A85" w:rsidRPr="00CC5CC1" w:rsidRDefault="004D7A85" w:rsidP="00CC5C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C5CC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«08» апреля</w:t>
      </w:r>
      <w:bookmarkStart w:id="0" w:name="_GoBack"/>
      <w:bookmarkEnd w:id="0"/>
      <w:r w:rsidRPr="00CC5CC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2021 года</w:t>
      </w:r>
    </w:p>
    <w:p w:rsidR="004D7A85" w:rsidRPr="00656D36" w:rsidRDefault="004D7A85" w:rsidP="00CC5CC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Дата проведения:  08.04.2021</w:t>
      </w:r>
      <w:r w:rsidRPr="00656D36">
        <w:rPr>
          <w:rFonts w:ascii="Times New Roman" w:hAnsi="Times New Roman"/>
          <w:sz w:val="28"/>
          <w:szCs w:val="28"/>
          <w:lang w:eastAsia="ru-RU"/>
        </w:rPr>
        <w:t xml:space="preserve"> г.</w:t>
      </w: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Pr="00656D36" w:rsidRDefault="004D7A85" w:rsidP="00656D3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D7A85" w:rsidRDefault="004D7A85">
      <w:pPr>
        <w:rPr>
          <w:noProof/>
          <w:lang w:eastAsia="ru-RU"/>
        </w:rPr>
      </w:pPr>
    </w:p>
    <w:p w:rsidR="004D7A85" w:rsidRDefault="004D7A85">
      <w:pPr>
        <w:rPr>
          <w:noProof/>
          <w:lang w:eastAsia="ru-RU"/>
        </w:rPr>
      </w:pPr>
    </w:p>
    <w:p w:rsidR="004D7A85" w:rsidRDefault="004D7A85">
      <w:r w:rsidRPr="00405C9E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9" o:spid="_x0000_i1025" type="#_x0000_t75" alt="http://wood.utimenews.org/media/flats/den-zdorovya-1024x773.jpg.900x0_q85_crop.jpg" style="width:465.6pt;height:254.4pt;visibility:visible">
            <v:imagedata r:id="rId5" o:title=""/>
          </v:shape>
        </w:pict>
      </w:r>
    </w:p>
    <w:p w:rsidR="004D7A85" w:rsidRDefault="004D7A85"/>
    <w:p w:rsidR="004D7A85" w:rsidRPr="008D792E" w:rsidRDefault="004D7A85" w:rsidP="00EC0EA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8D792E">
        <w:rPr>
          <w:rFonts w:ascii="Times New Roman" w:hAnsi="Times New Roman"/>
          <w:sz w:val="28"/>
          <w:szCs w:val="28"/>
        </w:rPr>
        <w:t>Сценарий</w:t>
      </w:r>
      <w:r>
        <w:rPr>
          <w:rFonts w:ascii="Times New Roman" w:hAnsi="Times New Roman"/>
          <w:sz w:val="28"/>
          <w:szCs w:val="28"/>
        </w:rPr>
        <w:t xml:space="preserve"> Спортивно-игровой программы посвящен «Всероссийскому дню здоровья». </w:t>
      </w:r>
    </w:p>
    <w:p w:rsidR="004D7A85" w:rsidRDefault="004D7A85" w:rsidP="00EC0EAC">
      <w:pPr>
        <w:spacing w:after="200" w:line="276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8D792E">
        <w:rPr>
          <w:rFonts w:ascii="Times New Roman" w:hAnsi="Times New Roman"/>
          <w:sz w:val="28"/>
          <w:szCs w:val="28"/>
          <w:u w:val="single"/>
        </w:rPr>
        <w:t>Младшая</w:t>
      </w:r>
      <w:r>
        <w:rPr>
          <w:rFonts w:ascii="Times New Roman" w:hAnsi="Times New Roman"/>
          <w:sz w:val="28"/>
          <w:szCs w:val="28"/>
          <w:u w:val="single"/>
        </w:rPr>
        <w:t xml:space="preserve"> и средняя</w:t>
      </w:r>
      <w:r w:rsidRPr="008D792E">
        <w:rPr>
          <w:rFonts w:ascii="Times New Roman" w:hAnsi="Times New Roman"/>
          <w:sz w:val="28"/>
          <w:szCs w:val="28"/>
          <w:u w:val="single"/>
        </w:rPr>
        <w:t xml:space="preserve"> группа.</w:t>
      </w:r>
    </w:p>
    <w:p w:rsidR="004D7A85" w:rsidRPr="008D792E" w:rsidRDefault="004D7A85" w:rsidP="00EC0EAC">
      <w:pPr>
        <w:spacing w:after="200" w:line="276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3, 4, 6 классы</w:t>
      </w:r>
    </w:p>
    <w:p w:rsidR="004D7A85" w:rsidRPr="008D792E" w:rsidRDefault="004D7A85" w:rsidP="00EC0EAC">
      <w:pPr>
        <w:spacing w:line="256" w:lineRule="auto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4D7A85" w:rsidRPr="001432A4" w:rsidRDefault="004D7A85" w:rsidP="00EC0EAC">
      <w:pPr>
        <w:spacing w:line="256" w:lineRule="auto"/>
        <w:rPr>
          <w:rFonts w:ascii="Times New Roman" w:hAnsi="Times New Roman"/>
          <w:sz w:val="28"/>
          <w:szCs w:val="28"/>
        </w:rPr>
      </w:pPr>
      <w:r w:rsidRPr="001432A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Цели и задачи: </w:t>
      </w:r>
      <w:r w:rsidRPr="001432A4">
        <w:rPr>
          <w:rFonts w:ascii="Times New Roman" w:hAnsi="Times New Roman"/>
          <w:color w:val="000000"/>
          <w:sz w:val="28"/>
          <w:szCs w:val="28"/>
        </w:rPr>
        <w:br/>
      </w: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Пропаганда физической культуры и спорта; воспитание патриотизма,</w:t>
      </w:r>
      <w:r w:rsidRPr="001432A4">
        <w:rPr>
          <w:rFonts w:ascii="Times New Roman" w:hAnsi="Times New Roman"/>
          <w:color w:val="000000"/>
          <w:sz w:val="28"/>
          <w:szCs w:val="28"/>
        </w:rPr>
        <w:br/>
      </w: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Развитие физических качеств: ловкости, силы, координации, меткости, укрепление здоровья,</w:t>
      </w:r>
      <w:r w:rsidRPr="001432A4">
        <w:rPr>
          <w:rFonts w:ascii="Times New Roman" w:hAnsi="Times New Roman"/>
          <w:color w:val="000000"/>
          <w:sz w:val="28"/>
          <w:szCs w:val="28"/>
        </w:rPr>
        <w:br/>
      </w: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Воспитание правильного отношения к здоровому образу жизни.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Инвентарь:</w:t>
      </w: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музыкальные записи на спортивную тему, гимн. палки, мячи, воздушные шарики, кегли, канат, яблоки, обручи, бумажные рыбки, удочки, мешки, повязки на глаза, ведра.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Дорогие ребята, уважаемые взрослые! 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Рады приветствовать Вас, на спортивном празднике.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хотят соревноваться,                                                                                                                      Пошутить и посмеяться,                                                                                                                                Силу, ловкость показать,                                                                                                                                                И сноровку доказать.                                                                                                                                                 В этой встрече все мы рады,                                                                                                                                                                                        Собрались не для награды.                                                                                                                            Нам встречаться чаще нужно,                                                                                                                          Чтобы все мы жили дружно!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 одно соревнование не обходится без судей.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Представление жюри.</w:t>
      </w:r>
    </w:p>
    <w:p w:rsidR="004D7A85" w:rsidRPr="001432A4" w:rsidRDefault="004D7A85" w:rsidP="00EC0EAC">
      <w:pPr>
        <w:spacing w:line="25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так наш праздник будет проходить, со спортивными конкурсами и эстафетами между детьми. И пусть победит сильнейший. </w:t>
      </w:r>
    </w:p>
    <w:p w:rsidR="004D7A85" w:rsidRDefault="004D7A85" w:rsidP="009855A9">
      <w:pPr>
        <w:spacing w:line="256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И так начнем наш спортивный праздник. 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</w:t>
      </w:r>
    </w:p>
    <w:p w:rsidR="004D7A85" w:rsidRPr="009855A9" w:rsidRDefault="004D7A85" w:rsidP="009855A9">
      <w:pPr>
        <w:spacing w:line="256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Конкурс - Собери цветок на время.</w:t>
      </w:r>
    </w:p>
    <w:p w:rsidR="004D7A85" w:rsidRPr="00700200" w:rsidRDefault="004D7A85" w:rsidP="009855A9">
      <w:pPr>
        <w:spacing w:after="200" w:line="276" w:lineRule="auto"/>
        <w:rPr>
          <w:rFonts w:ascii="Times New Roman" w:hAnsi="Times New Roman"/>
          <w:i/>
          <w:sz w:val="28"/>
          <w:szCs w:val="28"/>
        </w:rPr>
      </w:pPr>
      <w:r w:rsidRPr="00700200">
        <w:rPr>
          <w:rFonts w:ascii="Times New Roman" w:hAnsi="Times New Roman"/>
          <w:i/>
          <w:sz w:val="28"/>
          <w:szCs w:val="28"/>
        </w:rPr>
        <w:t>( звучит музыка)</w:t>
      </w:r>
    </w:p>
    <w:p w:rsidR="004D7A85" w:rsidRDefault="004D7A85" w:rsidP="009855A9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Каждой команде выдаются лепестки цветков из картона 1 лист бумаги и клей карандаш. Первый у</w:t>
      </w:r>
      <w:r w:rsidRPr="00700200">
        <w:rPr>
          <w:rFonts w:ascii="Times New Roman" w:hAnsi="Times New Roman"/>
          <w:sz w:val="28"/>
          <w:szCs w:val="28"/>
        </w:rPr>
        <w:t>частник подбегает к</w:t>
      </w:r>
      <w:r>
        <w:rPr>
          <w:rFonts w:ascii="Times New Roman" w:hAnsi="Times New Roman"/>
          <w:sz w:val="28"/>
          <w:szCs w:val="28"/>
        </w:rPr>
        <w:t xml:space="preserve"> столу приклеивает один лепесток</w:t>
      </w:r>
      <w:r w:rsidRPr="00700200">
        <w:rPr>
          <w:rFonts w:ascii="Times New Roman" w:hAnsi="Times New Roman"/>
          <w:sz w:val="28"/>
          <w:szCs w:val="28"/>
        </w:rPr>
        <w:t xml:space="preserve"> и возвращается, следующий у</w:t>
      </w:r>
      <w:r>
        <w:rPr>
          <w:rFonts w:ascii="Times New Roman" w:hAnsi="Times New Roman"/>
          <w:sz w:val="28"/>
          <w:szCs w:val="28"/>
        </w:rPr>
        <w:t>частник приклеивает следующий и т. д</w:t>
      </w:r>
      <w:r w:rsidRPr="00700200">
        <w:rPr>
          <w:rFonts w:ascii="Times New Roman" w:hAnsi="Times New Roman"/>
          <w:sz w:val="28"/>
          <w:szCs w:val="28"/>
        </w:rPr>
        <w:t>. Так происходит до тех пор по</w:t>
      </w:r>
      <w:r>
        <w:rPr>
          <w:rFonts w:ascii="Times New Roman" w:hAnsi="Times New Roman"/>
          <w:sz w:val="28"/>
          <w:szCs w:val="28"/>
        </w:rPr>
        <w:t xml:space="preserve">ка участники команды не приклеят все лепестки. Выигрывает та команда которая первой закончила конкурс. </w:t>
      </w:r>
    </w:p>
    <w:p w:rsidR="004D7A85" w:rsidRDefault="004D7A85" w:rsidP="009855A9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Эстафета - Бег цепочкой.</w:t>
      </w:r>
    </w:p>
    <w:p w:rsidR="004D7A85" w:rsidRPr="00700200" w:rsidRDefault="004D7A85" w:rsidP="009855A9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участник команды по сигналу бежит до стойки и возвращается обратно берет за руку второго они пробегают также, затем за третьим участником команды и т. д. задача команды собраться в одну цепочку и пробежать первой данную эстафету.</w:t>
      </w:r>
    </w:p>
    <w:p w:rsidR="004D7A85" w:rsidRPr="00C11413" w:rsidRDefault="004D7A85" w:rsidP="00716ED5">
      <w:pPr>
        <w:spacing w:line="256" w:lineRule="auto"/>
        <w:rPr>
          <w:rFonts w:ascii="Times New Roman" w:hAnsi="Times New Roman"/>
          <w:noProof/>
          <w:sz w:val="28"/>
          <w:szCs w:val="28"/>
          <w:lang w:eastAsia="ru-RU"/>
        </w:rPr>
      </w:pPr>
      <w:r w:rsidRPr="00C11413">
        <w:rPr>
          <w:rFonts w:ascii="Times New Roman" w:hAnsi="Times New Roman"/>
          <w:bCs/>
          <w:color w:val="333333"/>
          <w:sz w:val="28"/>
          <w:szCs w:val="28"/>
        </w:rPr>
        <w:t xml:space="preserve">Конкурс </w:t>
      </w:r>
      <w:r>
        <w:rPr>
          <w:rFonts w:ascii="Times New Roman" w:hAnsi="Times New Roman"/>
          <w:bCs/>
          <w:color w:val="333333"/>
          <w:sz w:val="28"/>
          <w:szCs w:val="28"/>
        </w:rPr>
        <w:t>–</w:t>
      </w:r>
      <w:r w:rsidRPr="00C11413">
        <w:rPr>
          <w:rFonts w:ascii="Times New Roman" w:hAnsi="Times New Roman"/>
          <w:bCs/>
          <w:color w:val="333333"/>
          <w:sz w:val="28"/>
          <w:szCs w:val="28"/>
        </w:rPr>
        <w:t xml:space="preserve"> Рыбак</w:t>
      </w:r>
      <w:r>
        <w:rPr>
          <w:rFonts w:ascii="Times New Roman" w:hAnsi="Times New Roman"/>
          <w:bCs/>
          <w:color w:val="333333"/>
          <w:sz w:val="28"/>
          <w:szCs w:val="28"/>
        </w:rPr>
        <w:t>.</w:t>
      </w:r>
    </w:p>
    <w:p w:rsidR="004D7A85" w:rsidRDefault="004D7A85" w:rsidP="00716ED5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hAnsi="Times New Roman"/>
          <w:color w:val="333333"/>
          <w:sz w:val="28"/>
          <w:szCs w:val="28"/>
          <w:lang w:eastAsia="ru-RU"/>
        </w:rPr>
        <w:t>Один из учащихся выходит с удочкой на середину площадки, И начинает ловить рыбу забрасывая удочку, учащиеся по очереди нанизывают бумажных рыбок. Итак игра продолжается в течение двух минут. В конце игры подчитывают у команд наибольшее количество пойманной рыбы. Выигрывает та команда у которой оказалось большее число рыб.</w:t>
      </w:r>
    </w:p>
    <w:p w:rsidR="004D7A85" w:rsidRDefault="004D7A85" w:rsidP="00716ED5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D7A85" w:rsidRDefault="004D7A85" w:rsidP="00716ED5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Конкурс - Передача обручей.                                                                                                  Перед каждой командой лежит по 6 обручей, участники команды становятся на расстоянии друг от друга на 1 м. первый участник команды берет обруч пролезает через него и передает его следующему и т. д. Задача команды передать обруча таким способом с одной стороны на другую.</w:t>
      </w:r>
    </w:p>
    <w:p w:rsidR="004D7A85" w:rsidRDefault="004D7A85" w:rsidP="00716ED5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Конкурс - Воздушное кенгуру.</w:t>
      </w:r>
    </w:p>
    <w:p w:rsidR="004D7A85" w:rsidRPr="001432A4" w:rsidRDefault="004D7A85" w:rsidP="00716ED5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Каждой команде выдается по одному воздушному шарику, участник команды зажимает воздушный шарик между ног, и таким образом прыгают от одной стойки до другой, и затем передает шарик следующему участнику команды. Выигрывает та команда которая первой справилась с поставленной задачей.</w:t>
      </w:r>
    </w:p>
    <w:p w:rsidR="004D7A85" w:rsidRPr="001432A4" w:rsidRDefault="004D7A85" w:rsidP="00EC0EAC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Конкурс – Велогонки.                                                                                                                                       </w:t>
      </w:r>
      <w:r w:rsidRPr="001432A4">
        <w:rPr>
          <w:rFonts w:ascii="Times New Roman" w:hAnsi="Times New Roman"/>
          <w:bCs/>
          <w:color w:val="7E7E7E"/>
          <w:sz w:val="28"/>
          <w:szCs w:val="28"/>
          <w:lang w:eastAsia="ru-RU"/>
        </w:rPr>
        <w:t>Велосипед в этой эстафете заменит гимнастическая палка. Палку нужно оседлать сразу двум участникам. Они велосипедисты. Каждому вело-дуэту, удерживая между ногами палку, предстоит доехать до поворотной отметки и обратно. Побеждают самые быстрые.</w:t>
      </w:r>
    </w:p>
    <w:p w:rsidR="004D7A85" w:rsidRPr="001432A4" w:rsidRDefault="004D7A85" w:rsidP="00EC0EAC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Эстафета – Бег с тремя мячами.                                                                                                                                     </w:t>
      </w:r>
      <w:r w:rsidRPr="001432A4">
        <w:rPr>
          <w:rFonts w:ascii="Times New Roman" w:hAnsi="Times New Roman"/>
          <w:bCs/>
          <w:color w:val="7E7E7E"/>
          <w:sz w:val="28"/>
          <w:szCs w:val="28"/>
          <w:lang w:eastAsia="ru-RU"/>
        </w:rPr>
        <w:t>На линии старта первый удобным образом берет 3 мяча. По сигналу бежит с ними до поворотного флажка и складывает возле него мячи. Назад возвращается пустой. Следующий участник бежит пустым до лежащих мячей, поднимает их, и возвращается с ними назад к команде и не добегая 1 м. кладет мячи. Выигрывает та команда которая первой закончила эстафету.</w:t>
      </w:r>
    </w:p>
    <w:p w:rsidR="004D7A85" w:rsidRPr="00C11413" w:rsidRDefault="004D7A85" w:rsidP="00C1141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Эстафета – Чехорда.                                                                                                                              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bCs/>
          <w:color w:val="7E7E7E"/>
          <w:sz w:val="28"/>
          <w:szCs w:val="28"/>
          <w:lang w:eastAsia="ru-RU"/>
        </w:rPr>
        <w:t xml:space="preserve"> -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участник команды бежит и набивает мяч до стойки и обратно;                             2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– участник команды прыгает на скакалке до стойки и обратно;                                           3 -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участник команды идет и вращает обруч до стойки и обратно;  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                  4 -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участник команды прыгает с тремя мячами до стойки и обратно;                                5 и 6 -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участники команды устаивают велогонки на гимнастической палки в двоем до стойки и обратно.                                                                                       Выигрывает та команда которая первой с правилась с эстафетой.  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                          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    </w:t>
      </w:r>
      <w:r w:rsidRPr="00C11413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               </w:t>
      </w:r>
    </w:p>
    <w:p w:rsidR="004D7A85" w:rsidRPr="00EC0EAC" w:rsidRDefault="004D7A85" w:rsidP="00C114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hAnsi="Times New Roman"/>
          <w:bCs/>
          <w:color w:val="7E7E7E"/>
          <w:sz w:val="28"/>
          <w:szCs w:val="28"/>
          <w:lang w:eastAsia="ru-RU"/>
        </w:rPr>
        <w:t xml:space="preserve">Конкурс - Бег в мешках                                                                                                                              </w:t>
      </w:r>
      <w:r w:rsidRPr="001432A4">
        <w:rPr>
          <w:rFonts w:ascii="Times New Roman" w:hAnsi="Times New Roman"/>
          <w:color w:val="7E7E7E"/>
          <w:sz w:val="28"/>
          <w:szCs w:val="28"/>
          <w:lang w:eastAsia="ru-RU"/>
        </w:rPr>
        <w:t>Дети строятся в две колонны, расстояние между колоннами - 3 шага. Придерживая мешки руками возле пояса, они прыгают до обозначенного места (флажка, палочки, или другого предмета). Оббежав его, дети возвращаются к своим колоннам, вылезают из мешков, передают их следующим. Так продолжается до тех пор, пока все дети не пробегут в мешках. Выигрывает та команда, игроки которой быстрее выполнят задание.</w:t>
      </w:r>
    </w:p>
    <w:p w:rsidR="004D7A85" w:rsidRPr="00656D36" w:rsidRDefault="004D7A85" w:rsidP="00EC0EA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56D36">
        <w:rPr>
          <w:rFonts w:ascii="Times New Roman" w:hAnsi="Times New Roman"/>
          <w:color w:val="000000"/>
          <w:sz w:val="28"/>
          <w:szCs w:val="28"/>
          <w:lang w:eastAsia="ru-RU"/>
        </w:rPr>
        <w:t>Конкурс – перетягивание каната</w:t>
      </w:r>
    </w:p>
    <w:p w:rsidR="004D7A85" w:rsidRPr="001432A4" w:rsidRDefault="004D7A85" w:rsidP="00EC0EA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D7A85" w:rsidRPr="001432A4" w:rsidRDefault="004D7A85" w:rsidP="00EC0E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Подведение итогов.</w:t>
      </w:r>
    </w:p>
    <w:p w:rsidR="004D7A85" w:rsidRPr="001432A4" w:rsidRDefault="004D7A85" w:rsidP="00EC0E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hAnsi="Times New Roman"/>
          <w:color w:val="333333"/>
          <w:sz w:val="28"/>
          <w:szCs w:val="28"/>
          <w:lang w:eastAsia="ru-RU"/>
        </w:rPr>
        <w:t>Жюри объявляет итоги праздника, подчеркивая старания детей и болельщиков. Проводится награждение.</w:t>
      </w:r>
    </w:p>
    <w:p w:rsidR="004D7A85" w:rsidRPr="001432A4" w:rsidRDefault="004D7A85" w:rsidP="00EC0E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hAnsi="Times New Roman"/>
          <w:color w:val="333333"/>
          <w:sz w:val="28"/>
          <w:szCs w:val="28"/>
          <w:lang w:eastAsia="ru-RU"/>
        </w:rPr>
        <w:t>Вот и закончился наш спортивный праздник.                                                                                                  И пусть мир движений подарит вам бодрость, здоровья, счастье повседневного общения с физической культурой и спортом.</w:t>
      </w:r>
    </w:p>
    <w:p w:rsidR="004D7A85" w:rsidRDefault="004D7A85" w:rsidP="00EC0E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hAnsi="Times New Roman"/>
          <w:color w:val="333333"/>
          <w:sz w:val="28"/>
          <w:szCs w:val="28"/>
          <w:lang w:eastAsia="ru-RU"/>
        </w:rPr>
        <w:t>Мы вам не говорим, до свидания                                                                                                                           А говорим до новых встреч, ребята.</w:t>
      </w:r>
    </w:p>
    <w:p w:rsidR="004D7A85" w:rsidRPr="001432A4" w:rsidRDefault="004D7A85" w:rsidP="00EC0E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D7A85" w:rsidRDefault="004D7A85"/>
    <w:sectPr w:rsidR="004D7A85" w:rsidSect="003A7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D15A7"/>
    <w:multiLevelType w:val="hybridMultilevel"/>
    <w:tmpl w:val="1E54E83A"/>
    <w:lvl w:ilvl="0" w:tplc="AFD2856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124"/>
    <w:rsid w:val="001432A4"/>
    <w:rsid w:val="0015531E"/>
    <w:rsid w:val="003A7202"/>
    <w:rsid w:val="00405C9E"/>
    <w:rsid w:val="00454A5C"/>
    <w:rsid w:val="004A1974"/>
    <w:rsid w:val="004D7A85"/>
    <w:rsid w:val="00501601"/>
    <w:rsid w:val="00656D36"/>
    <w:rsid w:val="00700200"/>
    <w:rsid w:val="00716ED5"/>
    <w:rsid w:val="007C51EC"/>
    <w:rsid w:val="00862B8C"/>
    <w:rsid w:val="008D792E"/>
    <w:rsid w:val="009855A9"/>
    <w:rsid w:val="009A6761"/>
    <w:rsid w:val="00B359DB"/>
    <w:rsid w:val="00B62475"/>
    <w:rsid w:val="00C11413"/>
    <w:rsid w:val="00CC5CC1"/>
    <w:rsid w:val="00D73124"/>
    <w:rsid w:val="00EB4EA0"/>
    <w:rsid w:val="00EC0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20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114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4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4</Pages>
  <Words>1046</Words>
  <Characters>5963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11</cp:revision>
  <dcterms:created xsi:type="dcterms:W3CDTF">2021-06-01T06:02:00Z</dcterms:created>
  <dcterms:modified xsi:type="dcterms:W3CDTF">2021-10-03T17:21:00Z</dcterms:modified>
</cp:coreProperties>
</file>