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482" w:rsidRPr="00467D6A" w:rsidRDefault="00BC3482" w:rsidP="00467D6A">
      <w:pPr>
        <w:spacing w:after="0" w:line="276" w:lineRule="auto"/>
        <w:ind w:left="48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467D6A">
        <w:rPr>
          <w:rFonts w:ascii="Times New Roman" w:hAnsi="Times New Roman"/>
          <w:sz w:val="24"/>
          <w:szCs w:val="24"/>
        </w:rPr>
        <w:t xml:space="preserve">                                 Утверждаю:</w:t>
      </w:r>
    </w:p>
    <w:p w:rsidR="00BC3482" w:rsidRPr="00467D6A" w:rsidRDefault="00BC3482" w:rsidP="0056087D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467D6A">
        <w:rPr>
          <w:rFonts w:ascii="Times New Roman" w:hAnsi="Times New Roman"/>
          <w:sz w:val="24"/>
          <w:szCs w:val="24"/>
        </w:rPr>
        <w:t>Директор ГКОУКК школа-интернат</w:t>
      </w:r>
    </w:p>
    <w:p w:rsidR="00BC3482" w:rsidRPr="00467D6A" w:rsidRDefault="00BC3482" w:rsidP="0056087D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467D6A">
        <w:rPr>
          <w:rFonts w:ascii="Times New Roman" w:hAnsi="Times New Roman"/>
          <w:sz w:val="24"/>
          <w:szCs w:val="24"/>
        </w:rPr>
        <w:t xml:space="preserve"> ст-цы Костромской</w:t>
      </w:r>
    </w:p>
    <w:p w:rsidR="00BC3482" w:rsidRPr="00467D6A" w:rsidRDefault="00BC3482" w:rsidP="0056087D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467D6A">
        <w:rPr>
          <w:rFonts w:ascii="Times New Roman" w:hAnsi="Times New Roman"/>
          <w:sz w:val="24"/>
          <w:szCs w:val="24"/>
        </w:rPr>
        <w:t xml:space="preserve">  _________ Михайлова И. Ю. </w:t>
      </w:r>
    </w:p>
    <w:p w:rsidR="00BC3482" w:rsidRPr="00467D6A" w:rsidRDefault="00BC3482" w:rsidP="0056087D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467D6A">
        <w:rPr>
          <w:rFonts w:ascii="Times New Roman" w:hAnsi="Times New Roman"/>
          <w:sz w:val="24"/>
          <w:szCs w:val="24"/>
        </w:rPr>
        <w:t xml:space="preserve">   «_26_» _января_ 2022 года</w:t>
      </w:r>
    </w:p>
    <w:p w:rsidR="00BC3482" w:rsidRPr="00467D6A" w:rsidRDefault="00BC3482" w:rsidP="007B031B">
      <w:pPr>
        <w:pStyle w:val="NormalWeb"/>
        <w:shd w:val="clear" w:color="auto" w:fill="FFFFFF"/>
        <w:spacing w:before="0" w:beforeAutospacing="0" w:after="0" w:afterAutospacing="0"/>
        <w:rPr>
          <w:lang w:eastAsia="en-US"/>
        </w:rPr>
      </w:pPr>
    </w:p>
    <w:p w:rsidR="00BC3482" w:rsidRPr="00467D6A" w:rsidRDefault="00BC3482" w:rsidP="007B031B">
      <w:pPr>
        <w:pStyle w:val="NormalWeb"/>
        <w:shd w:val="clear" w:color="auto" w:fill="FFFFFF"/>
        <w:spacing w:before="0" w:beforeAutospacing="0" w:after="0" w:afterAutospacing="0"/>
        <w:rPr>
          <w:lang w:eastAsia="en-US"/>
        </w:rPr>
      </w:pPr>
    </w:p>
    <w:p w:rsidR="00BC3482" w:rsidRPr="00467D6A" w:rsidRDefault="00BC3482" w:rsidP="007B031B">
      <w:pPr>
        <w:pStyle w:val="NormalWeb"/>
        <w:shd w:val="clear" w:color="auto" w:fill="FFFFFF"/>
        <w:spacing w:before="0" w:beforeAutospacing="0" w:after="0" w:afterAutospacing="0"/>
        <w:rPr>
          <w:lang w:eastAsia="en-US"/>
        </w:rPr>
      </w:pPr>
    </w:p>
    <w:p w:rsidR="00BC3482" w:rsidRPr="00467D6A" w:rsidRDefault="00BC3482" w:rsidP="007B031B">
      <w:pPr>
        <w:pStyle w:val="NormalWeb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bookmarkStart w:id="0" w:name="_GoBack"/>
      <w:bookmarkEnd w:id="0"/>
      <w:r w:rsidRPr="00467D6A">
        <w:t>Дата проведения: 26</w:t>
      </w:r>
      <w:r>
        <w:t>.01.2022</w:t>
      </w:r>
      <w:r w:rsidRPr="00467D6A">
        <w:t xml:space="preserve"> г.</w:t>
      </w:r>
    </w:p>
    <w:p w:rsidR="00BC3482" w:rsidRPr="00467D6A" w:rsidRDefault="00BC3482" w:rsidP="00C520BB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BC3482" w:rsidRPr="00467D6A" w:rsidRDefault="00BC3482" w:rsidP="00C520BB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BC3482" w:rsidRPr="00467D6A" w:rsidRDefault="00BC3482" w:rsidP="00C520BB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BC3482" w:rsidRPr="00467D6A" w:rsidRDefault="00BC3482" w:rsidP="00C520BB">
      <w:pPr>
        <w:pStyle w:val="NormalWeb"/>
        <w:shd w:val="clear" w:color="auto" w:fill="FFFFFF"/>
        <w:spacing w:before="0" w:beforeAutospacing="0" w:after="0" w:afterAutospacing="0"/>
        <w:jc w:val="center"/>
        <w:rPr>
          <w:bCs/>
          <w:color w:val="000000"/>
        </w:rPr>
      </w:pPr>
      <w:r w:rsidRPr="00467D6A">
        <w:rPr>
          <w:bCs/>
          <w:color w:val="000000"/>
        </w:rPr>
        <w:t>ПОЛОЖЕНИЕ</w:t>
      </w:r>
    </w:p>
    <w:p w:rsidR="00BC3482" w:rsidRPr="00467D6A" w:rsidRDefault="00BC3482" w:rsidP="00C520BB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BC3482" w:rsidRPr="00467D6A" w:rsidRDefault="00BC3482" w:rsidP="00C520BB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467D6A">
        <w:rPr>
          <w:bCs/>
          <w:color w:val="000000"/>
        </w:rPr>
        <w:t>проведения Открытого чемпионата ГКОУ КК школы – интернат ст. Костромской по проведению внутри школьных соревнований по «Дартсу», среди мальчишек и девчонок со 2 по 9 классы.</w:t>
      </w:r>
    </w:p>
    <w:p w:rsidR="00BC3482" w:rsidRPr="00467D6A" w:rsidRDefault="00BC3482" w:rsidP="00C520BB">
      <w:pPr>
        <w:spacing w:after="20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BC3482" w:rsidRPr="00467D6A" w:rsidRDefault="00BC3482" w:rsidP="0056087D">
      <w:p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b/>
          <w:sz w:val="24"/>
          <w:szCs w:val="24"/>
        </w:rPr>
        <w:t>Цели и задачи:</w:t>
      </w:r>
      <w:r w:rsidRPr="00467D6A">
        <w:rPr>
          <w:rFonts w:ascii="Times New Roman" w:hAnsi="Times New Roman"/>
          <w:sz w:val="24"/>
          <w:szCs w:val="24"/>
        </w:rPr>
        <w:t xml:space="preserve"> - популяризация дар тса как игры, спорта и активного отдыха;</w:t>
      </w:r>
    </w:p>
    <w:p w:rsidR="00BC3482" w:rsidRPr="00467D6A" w:rsidRDefault="00BC3482" w:rsidP="0056087D">
      <w:p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- пропаганда здорового образа жизни;</w:t>
      </w:r>
    </w:p>
    <w:p w:rsidR="00BC3482" w:rsidRPr="00467D6A" w:rsidRDefault="00BC3482" w:rsidP="0056087D">
      <w:p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- привлечения к играм начинающих и интересующихся игрой дартс;</w:t>
      </w:r>
    </w:p>
    <w:p w:rsidR="00BC3482" w:rsidRPr="00467D6A" w:rsidRDefault="00BC3482" w:rsidP="0056087D">
      <w:p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- выявление сильнейших спортсменов - дарстменов.</w:t>
      </w:r>
    </w:p>
    <w:p w:rsidR="00BC3482" w:rsidRPr="00467D6A" w:rsidRDefault="00BC3482" w:rsidP="0056087D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C3482" w:rsidRPr="00467D6A" w:rsidRDefault="00BC3482" w:rsidP="0056087D">
      <w:pPr>
        <w:spacing w:after="0"/>
        <w:rPr>
          <w:rFonts w:ascii="Times New Roman" w:hAnsi="Times New Roman"/>
          <w:b/>
          <w:sz w:val="24"/>
          <w:szCs w:val="24"/>
        </w:rPr>
      </w:pPr>
      <w:r w:rsidRPr="00467D6A">
        <w:rPr>
          <w:rFonts w:ascii="Times New Roman" w:hAnsi="Times New Roman"/>
          <w:b/>
          <w:sz w:val="24"/>
          <w:szCs w:val="24"/>
        </w:rPr>
        <w:t>Время и место проведения:</w:t>
      </w:r>
    </w:p>
    <w:p w:rsidR="00BC3482" w:rsidRPr="00467D6A" w:rsidRDefault="00BC3482" w:rsidP="0056087D">
      <w:p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 xml:space="preserve">Турнир проводится 26 января 2022 года в спортзале ГКОУ КК школы-интернат ст. Костромской </w:t>
      </w:r>
    </w:p>
    <w:p w:rsidR="00BC3482" w:rsidRPr="00467D6A" w:rsidRDefault="00BC3482" w:rsidP="0056087D">
      <w:p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Начало регистрации участников и разминки 15.00</w:t>
      </w:r>
    </w:p>
    <w:p w:rsidR="00BC3482" w:rsidRPr="00467D6A" w:rsidRDefault="00BC3482" w:rsidP="0056087D">
      <w:p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Начало соревнований в 15.30</w:t>
      </w:r>
    </w:p>
    <w:p w:rsidR="00BC3482" w:rsidRPr="00467D6A" w:rsidRDefault="00BC3482" w:rsidP="0056087D">
      <w:p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Подведение итогов и награждение победителей в 17.00</w:t>
      </w:r>
    </w:p>
    <w:p w:rsidR="00BC3482" w:rsidRPr="00467D6A" w:rsidRDefault="00BC3482" w:rsidP="0056087D">
      <w:pPr>
        <w:spacing w:after="0"/>
        <w:rPr>
          <w:rFonts w:ascii="Times New Roman" w:hAnsi="Times New Roman"/>
          <w:sz w:val="24"/>
          <w:szCs w:val="24"/>
        </w:rPr>
      </w:pPr>
    </w:p>
    <w:p w:rsidR="00BC3482" w:rsidRPr="00467D6A" w:rsidRDefault="00BC3482">
      <w:pPr>
        <w:spacing w:after="0"/>
        <w:rPr>
          <w:rFonts w:ascii="Times New Roman" w:hAnsi="Times New Roman"/>
          <w:b/>
          <w:sz w:val="24"/>
          <w:szCs w:val="24"/>
        </w:rPr>
      </w:pPr>
      <w:r w:rsidRPr="00467D6A">
        <w:rPr>
          <w:rFonts w:ascii="Times New Roman" w:hAnsi="Times New Roman"/>
          <w:b/>
          <w:sz w:val="24"/>
          <w:szCs w:val="24"/>
        </w:rPr>
        <w:t xml:space="preserve">Организатор соревнований: </w:t>
      </w:r>
    </w:p>
    <w:p w:rsidR="00BC3482" w:rsidRPr="00467D6A" w:rsidRDefault="00BC3482" w:rsidP="00FE240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67D6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Руководство турнира осуществляет заместитель директора </w:t>
      </w:r>
      <w:r w:rsidRPr="00467D6A">
        <w:rPr>
          <w:rFonts w:ascii="Times New Roman" w:hAnsi="Times New Roman"/>
          <w:bCs/>
          <w:color w:val="000000"/>
          <w:sz w:val="24"/>
          <w:szCs w:val="24"/>
          <w:lang w:eastAsia="ru-RU"/>
        </w:rPr>
        <w:t>ГКОУКК школы – интернат ст. Костромской</w:t>
      </w:r>
      <w:r w:rsidRPr="00467D6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по учебно-воспитательной работе  –   Затынайченко Л. И.</w:t>
      </w:r>
    </w:p>
    <w:p w:rsidR="00BC3482" w:rsidRPr="00467D6A" w:rsidRDefault="00BC3482" w:rsidP="00786AF2">
      <w:p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Ответственный за проведение соревнований - учитель физической культуры – Астахов Р. В.</w:t>
      </w:r>
    </w:p>
    <w:p w:rsidR="00BC3482" w:rsidRPr="00467D6A" w:rsidRDefault="00BC3482" w:rsidP="00786AF2">
      <w:pPr>
        <w:spacing w:after="0"/>
        <w:rPr>
          <w:rFonts w:ascii="Times New Roman" w:hAnsi="Times New Roman"/>
          <w:sz w:val="24"/>
          <w:szCs w:val="24"/>
        </w:rPr>
      </w:pPr>
    </w:p>
    <w:p w:rsidR="00BC3482" w:rsidRPr="00467D6A" w:rsidRDefault="00BC3482">
      <w:pPr>
        <w:spacing w:after="0"/>
        <w:rPr>
          <w:rFonts w:ascii="Times New Roman" w:hAnsi="Times New Roman"/>
          <w:b/>
          <w:sz w:val="24"/>
          <w:szCs w:val="24"/>
        </w:rPr>
      </w:pPr>
      <w:r w:rsidRPr="00467D6A">
        <w:rPr>
          <w:rFonts w:ascii="Times New Roman" w:hAnsi="Times New Roman"/>
          <w:b/>
          <w:sz w:val="24"/>
          <w:szCs w:val="24"/>
        </w:rPr>
        <w:t>Возрастная группа:</w:t>
      </w:r>
    </w:p>
    <w:p w:rsidR="00BC3482" w:rsidRPr="00467D6A" w:rsidRDefault="00BC3482">
      <w:p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Соревнования проводятся со 2 по 9 класс.</w:t>
      </w:r>
    </w:p>
    <w:p w:rsidR="00BC3482" w:rsidRPr="00467D6A" w:rsidRDefault="00BC3482">
      <w:p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К участию в соревнованиях допускаются все желающие участвовать.</w:t>
      </w:r>
    </w:p>
    <w:p w:rsidR="00BC3482" w:rsidRPr="00467D6A" w:rsidRDefault="00BC3482">
      <w:pPr>
        <w:spacing w:after="0"/>
        <w:rPr>
          <w:rFonts w:ascii="Times New Roman" w:hAnsi="Times New Roman"/>
          <w:sz w:val="24"/>
          <w:szCs w:val="24"/>
        </w:rPr>
      </w:pPr>
    </w:p>
    <w:p w:rsidR="00BC3482" w:rsidRPr="00467D6A" w:rsidRDefault="00BC3482">
      <w:p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b/>
          <w:sz w:val="24"/>
          <w:szCs w:val="24"/>
        </w:rPr>
        <w:t>Условия проведения:</w:t>
      </w:r>
    </w:p>
    <w:p w:rsidR="00BC3482" w:rsidRPr="00467D6A" w:rsidRDefault="00BC3482">
      <w:p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Соревнования личные. Зачет среди юношей и девушек раздельно. Участники выполняют упражнение «Набор очков».</w:t>
      </w:r>
    </w:p>
    <w:p w:rsidR="00BC3482" w:rsidRPr="00467D6A" w:rsidRDefault="00BC3482">
      <w:pPr>
        <w:spacing w:after="0"/>
        <w:rPr>
          <w:rFonts w:ascii="Times New Roman" w:hAnsi="Times New Roman"/>
          <w:sz w:val="24"/>
          <w:szCs w:val="24"/>
        </w:rPr>
      </w:pPr>
    </w:p>
    <w:p w:rsidR="00BC3482" w:rsidRPr="00467D6A" w:rsidRDefault="00BC3482">
      <w:pPr>
        <w:spacing w:after="0"/>
        <w:rPr>
          <w:rFonts w:ascii="Times New Roman" w:hAnsi="Times New Roman"/>
          <w:b/>
          <w:sz w:val="24"/>
          <w:szCs w:val="24"/>
        </w:rPr>
      </w:pPr>
      <w:r w:rsidRPr="00467D6A">
        <w:rPr>
          <w:rFonts w:ascii="Times New Roman" w:hAnsi="Times New Roman"/>
          <w:b/>
          <w:sz w:val="24"/>
          <w:szCs w:val="24"/>
        </w:rPr>
        <w:t>Правила соревнований:</w:t>
      </w:r>
    </w:p>
    <w:p w:rsidR="00BC3482" w:rsidRPr="00467D6A" w:rsidRDefault="00BC3482">
      <w:p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Для метания используются спортивные дротики.</w:t>
      </w:r>
    </w:p>
    <w:p w:rsidR="00BC3482" w:rsidRPr="00467D6A" w:rsidRDefault="00BC3482">
      <w:p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 xml:space="preserve">Метание дротиков выполняется в мишень по секторам от 1 до 20, с удвоением и утроением в случае попадания в соответствующие кольца. Центр мишени – 50 очков, кольца вокруг него – 25 очков. Высота мишени </w:t>
      </w:r>
      <w:smartTag w:uri="urn:schemas-microsoft-com:office:smarttags" w:element="metricconverter">
        <w:smartTagPr>
          <w:attr w:name="ProductID" w:val="173 см"/>
        </w:smartTagPr>
        <w:r w:rsidRPr="00467D6A">
          <w:rPr>
            <w:rFonts w:ascii="Times New Roman" w:hAnsi="Times New Roman"/>
            <w:sz w:val="24"/>
            <w:szCs w:val="24"/>
          </w:rPr>
          <w:t>173 см</w:t>
        </w:r>
      </w:smartTag>
      <w:r w:rsidRPr="00467D6A">
        <w:rPr>
          <w:rFonts w:ascii="Times New Roman" w:hAnsi="Times New Roman"/>
          <w:sz w:val="24"/>
          <w:szCs w:val="24"/>
        </w:rPr>
        <w:t xml:space="preserve"> от центра до пола, расстояние броска – </w:t>
      </w:r>
      <w:smartTag w:uri="urn:schemas-microsoft-com:office:smarttags" w:element="metricconverter">
        <w:smartTagPr>
          <w:attr w:name="ProductID" w:val="237 см"/>
        </w:smartTagPr>
        <w:r w:rsidRPr="00467D6A">
          <w:rPr>
            <w:rFonts w:ascii="Times New Roman" w:hAnsi="Times New Roman"/>
            <w:sz w:val="24"/>
            <w:szCs w:val="24"/>
          </w:rPr>
          <w:t>237 см</w:t>
        </w:r>
      </w:smartTag>
      <w:r w:rsidRPr="00467D6A">
        <w:rPr>
          <w:rFonts w:ascii="Times New Roman" w:hAnsi="Times New Roman"/>
          <w:sz w:val="24"/>
          <w:szCs w:val="24"/>
        </w:rPr>
        <w:t>. каждый участник выполняет пробную  серию из 3-х бросков, которая в зачет не идет. Затем выполняется 10 зачетных серий по 3 броска.</w:t>
      </w:r>
    </w:p>
    <w:p w:rsidR="00BC3482" w:rsidRPr="00467D6A" w:rsidRDefault="00BC3482">
      <w:p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 xml:space="preserve">Результат участника определяется общим количеством очков, набранных во всех 10 сериях. </w:t>
      </w:r>
    </w:p>
    <w:p w:rsidR="00BC3482" w:rsidRPr="00467D6A" w:rsidRDefault="00BC3482">
      <w:p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В случае равенства очков в личном первенстве, преимущество получает игрок, показавший лучший максимальный результат в одной из серий.</w:t>
      </w:r>
    </w:p>
    <w:p w:rsidR="00BC3482" w:rsidRPr="00467D6A" w:rsidRDefault="00BC3482">
      <w:pPr>
        <w:spacing w:after="0"/>
        <w:rPr>
          <w:rFonts w:ascii="Times New Roman" w:hAnsi="Times New Roman"/>
          <w:sz w:val="24"/>
          <w:szCs w:val="24"/>
        </w:rPr>
      </w:pPr>
    </w:p>
    <w:p w:rsidR="00BC3482" w:rsidRPr="00467D6A" w:rsidRDefault="00BC3482">
      <w:pPr>
        <w:spacing w:after="0"/>
        <w:rPr>
          <w:rFonts w:ascii="Times New Roman" w:hAnsi="Times New Roman"/>
          <w:b/>
          <w:sz w:val="24"/>
          <w:szCs w:val="24"/>
        </w:rPr>
      </w:pPr>
      <w:r w:rsidRPr="00467D6A">
        <w:rPr>
          <w:rFonts w:ascii="Times New Roman" w:hAnsi="Times New Roman"/>
          <w:b/>
          <w:sz w:val="24"/>
          <w:szCs w:val="24"/>
        </w:rPr>
        <w:t xml:space="preserve">Инвентарь: </w:t>
      </w:r>
    </w:p>
    <w:p w:rsidR="00BC3482" w:rsidRPr="00467D6A" w:rsidRDefault="00BC3482">
      <w:p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Мишень для метания и дротики предоставляются учителем физической культуры. (ученики могу выполнять своими дротиками).</w:t>
      </w:r>
    </w:p>
    <w:p w:rsidR="00BC3482" w:rsidRPr="00467D6A" w:rsidRDefault="00BC3482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C3482" w:rsidRPr="00467D6A" w:rsidRDefault="00BC3482">
      <w:pPr>
        <w:spacing w:after="0"/>
        <w:rPr>
          <w:rFonts w:ascii="Times New Roman" w:hAnsi="Times New Roman"/>
          <w:b/>
          <w:sz w:val="24"/>
          <w:szCs w:val="24"/>
        </w:rPr>
      </w:pPr>
      <w:r w:rsidRPr="00467D6A">
        <w:rPr>
          <w:rFonts w:ascii="Times New Roman" w:hAnsi="Times New Roman"/>
          <w:b/>
          <w:sz w:val="24"/>
          <w:szCs w:val="24"/>
        </w:rPr>
        <w:t xml:space="preserve">Награждение: </w:t>
      </w:r>
    </w:p>
    <w:p w:rsidR="00BC3482" w:rsidRPr="00467D6A" w:rsidRDefault="00BC3482">
      <w:p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Учащиеся, занявшие 1, 2 и 3 места в соревнованиях награждаются грамотами.</w:t>
      </w:r>
    </w:p>
    <w:p w:rsidR="00BC3482" w:rsidRPr="00467D6A" w:rsidRDefault="00BC3482">
      <w:pPr>
        <w:spacing w:after="0"/>
        <w:rPr>
          <w:rFonts w:ascii="Times New Roman" w:hAnsi="Times New Roman"/>
          <w:sz w:val="24"/>
          <w:szCs w:val="24"/>
        </w:rPr>
      </w:pPr>
    </w:p>
    <w:p w:rsidR="00BC3482" w:rsidRPr="00467D6A" w:rsidRDefault="00BC3482">
      <w:pPr>
        <w:spacing w:after="0"/>
        <w:rPr>
          <w:rFonts w:ascii="Times New Roman" w:hAnsi="Times New Roman"/>
          <w:i/>
          <w:sz w:val="24"/>
          <w:szCs w:val="24"/>
        </w:rPr>
      </w:pPr>
      <w:r w:rsidRPr="00467D6A">
        <w:rPr>
          <w:rFonts w:ascii="Times New Roman" w:hAnsi="Times New Roman"/>
          <w:i/>
          <w:sz w:val="24"/>
          <w:szCs w:val="24"/>
        </w:rPr>
        <w:t xml:space="preserve">Мальчики младшая группа (2,4 класс): </w:t>
      </w:r>
    </w:p>
    <w:p w:rsidR="00BC3482" w:rsidRPr="00467D6A" w:rsidRDefault="00BC3482" w:rsidP="003B74C5">
      <w:pPr>
        <w:pStyle w:val="ListParagraph"/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Русинов С.</w:t>
      </w:r>
    </w:p>
    <w:p w:rsidR="00BC3482" w:rsidRPr="00467D6A" w:rsidRDefault="00BC3482" w:rsidP="003B74C5">
      <w:pPr>
        <w:pStyle w:val="ListParagraph"/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Хомин И.</w:t>
      </w:r>
    </w:p>
    <w:p w:rsidR="00BC3482" w:rsidRPr="00467D6A" w:rsidRDefault="00BC3482" w:rsidP="003B74C5">
      <w:pPr>
        <w:pStyle w:val="ListParagraph"/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Алиев С.</w:t>
      </w:r>
    </w:p>
    <w:p w:rsidR="00BC3482" w:rsidRPr="00467D6A" w:rsidRDefault="00BC3482" w:rsidP="004B578B">
      <w:pPr>
        <w:spacing w:after="0"/>
        <w:rPr>
          <w:rFonts w:ascii="Times New Roman" w:hAnsi="Times New Roman"/>
          <w:i/>
          <w:sz w:val="24"/>
          <w:szCs w:val="24"/>
        </w:rPr>
      </w:pPr>
      <w:r w:rsidRPr="00467D6A">
        <w:rPr>
          <w:rFonts w:ascii="Times New Roman" w:hAnsi="Times New Roman"/>
          <w:i/>
          <w:sz w:val="24"/>
          <w:szCs w:val="24"/>
        </w:rPr>
        <w:t xml:space="preserve">Девочки младшая группа (2,4 класс): </w:t>
      </w:r>
    </w:p>
    <w:p w:rsidR="00BC3482" w:rsidRPr="00467D6A" w:rsidRDefault="00BC3482" w:rsidP="00284A48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Бокова Ю.</w:t>
      </w:r>
    </w:p>
    <w:p w:rsidR="00BC3482" w:rsidRPr="00467D6A" w:rsidRDefault="00BC3482" w:rsidP="00284A48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Шкуропадская А.</w:t>
      </w:r>
    </w:p>
    <w:p w:rsidR="00BC3482" w:rsidRPr="00467D6A" w:rsidRDefault="00BC3482" w:rsidP="00284A48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Долженко А.</w:t>
      </w:r>
    </w:p>
    <w:p w:rsidR="00BC3482" w:rsidRPr="00467D6A" w:rsidRDefault="00BC3482" w:rsidP="004B578B">
      <w:pPr>
        <w:spacing w:after="0"/>
        <w:rPr>
          <w:rFonts w:ascii="Times New Roman" w:hAnsi="Times New Roman"/>
          <w:i/>
          <w:sz w:val="24"/>
          <w:szCs w:val="24"/>
        </w:rPr>
      </w:pPr>
      <w:r w:rsidRPr="00467D6A">
        <w:rPr>
          <w:rFonts w:ascii="Times New Roman" w:hAnsi="Times New Roman"/>
          <w:i/>
          <w:sz w:val="24"/>
          <w:szCs w:val="24"/>
        </w:rPr>
        <w:t xml:space="preserve">Мальчики младшая группа (5, 7класс): </w:t>
      </w:r>
    </w:p>
    <w:p w:rsidR="00BC3482" w:rsidRPr="00467D6A" w:rsidRDefault="00BC3482" w:rsidP="004C23B4">
      <w:pPr>
        <w:numPr>
          <w:ilvl w:val="0"/>
          <w:numId w:val="7"/>
        </w:num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Гончаров В.</w:t>
      </w:r>
    </w:p>
    <w:p w:rsidR="00BC3482" w:rsidRPr="00467D6A" w:rsidRDefault="00BC3482" w:rsidP="004C23B4">
      <w:pPr>
        <w:numPr>
          <w:ilvl w:val="0"/>
          <w:numId w:val="7"/>
        </w:num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Макаренко Л.</w:t>
      </w:r>
    </w:p>
    <w:p w:rsidR="00BC3482" w:rsidRPr="00467D6A" w:rsidRDefault="00BC3482" w:rsidP="004C23B4">
      <w:pPr>
        <w:numPr>
          <w:ilvl w:val="0"/>
          <w:numId w:val="7"/>
        </w:num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Терешкин Н.</w:t>
      </w:r>
    </w:p>
    <w:p w:rsidR="00BC3482" w:rsidRPr="00467D6A" w:rsidRDefault="00BC3482" w:rsidP="004B578B">
      <w:pPr>
        <w:spacing w:after="0"/>
        <w:rPr>
          <w:rFonts w:ascii="Times New Roman" w:hAnsi="Times New Roman"/>
          <w:i/>
          <w:sz w:val="24"/>
          <w:szCs w:val="24"/>
        </w:rPr>
      </w:pPr>
      <w:r w:rsidRPr="00467D6A">
        <w:rPr>
          <w:rFonts w:ascii="Times New Roman" w:hAnsi="Times New Roman"/>
          <w:i/>
          <w:sz w:val="24"/>
          <w:szCs w:val="24"/>
        </w:rPr>
        <w:t xml:space="preserve">Девочки младшая группа (5,7 класс): </w:t>
      </w:r>
    </w:p>
    <w:p w:rsidR="00BC3482" w:rsidRPr="00467D6A" w:rsidRDefault="00BC3482" w:rsidP="003B74C5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Сало Е.</w:t>
      </w:r>
    </w:p>
    <w:p w:rsidR="00BC3482" w:rsidRPr="00467D6A" w:rsidRDefault="00BC3482" w:rsidP="004C23B4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Филатова А.</w:t>
      </w:r>
    </w:p>
    <w:p w:rsidR="00BC3482" w:rsidRPr="00467D6A" w:rsidRDefault="00BC3482" w:rsidP="004C23B4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Детистова А.</w:t>
      </w:r>
    </w:p>
    <w:p w:rsidR="00BC3482" w:rsidRPr="00467D6A" w:rsidRDefault="00BC3482" w:rsidP="004C23B4">
      <w:pPr>
        <w:pStyle w:val="ListParagraph"/>
        <w:spacing w:after="0"/>
        <w:ind w:left="0"/>
        <w:rPr>
          <w:rFonts w:ascii="Times New Roman" w:hAnsi="Times New Roman"/>
          <w:sz w:val="24"/>
          <w:szCs w:val="24"/>
        </w:rPr>
      </w:pPr>
    </w:p>
    <w:p w:rsidR="00BC3482" w:rsidRPr="00467D6A" w:rsidRDefault="00BC3482" w:rsidP="006D7B4F">
      <w:pPr>
        <w:spacing w:after="0"/>
        <w:rPr>
          <w:rFonts w:ascii="Times New Roman" w:hAnsi="Times New Roman"/>
          <w:i/>
          <w:sz w:val="24"/>
          <w:szCs w:val="24"/>
        </w:rPr>
      </w:pPr>
      <w:r w:rsidRPr="00467D6A">
        <w:rPr>
          <w:rFonts w:ascii="Times New Roman" w:hAnsi="Times New Roman"/>
          <w:i/>
          <w:sz w:val="24"/>
          <w:szCs w:val="24"/>
        </w:rPr>
        <w:t xml:space="preserve">Мальчики младшая группа (8-9 класс): </w:t>
      </w:r>
    </w:p>
    <w:p w:rsidR="00BC3482" w:rsidRPr="00467D6A" w:rsidRDefault="00BC3482" w:rsidP="003B74C5">
      <w:pPr>
        <w:pStyle w:val="ListParagraph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 xml:space="preserve">Никитенко Н.  </w:t>
      </w:r>
    </w:p>
    <w:p w:rsidR="00BC3482" w:rsidRPr="00467D6A" w:rsidRDefault="00BC3482" w:rsidP="003B74C5">
      <w:pPr>
        <w:pStyle w:val="ListParagraph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 xml:space="preserve"> Еськов А.                                                                                             </w:t>
      </w:r>
    </w:p>
    <w:p w:rsidR="00BC3482" w:rsidRPr="00467D6A" w:rsidRDefault="00BC3482" w:rsidP="003B74C5">
      <w:pPr>
        <w:pStyle w:val="ListParagraph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Колесников О.</w:t>
      </w:r>
    </w:p>
    <w:p w:rsidR="00BC3482" w:rsidRPr="00467D6A" w:rsidRDefault="00BC3482" w:rsidP="006D7B4F">
      <w:p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i/>
          <w:sz w:val="24"/>
          <w:szCs w:val="24"/>
        </w:rPr>
        <w:t xml:space="preserve">Девочки младшая группа (8-9 класс): </w:t>
      </w:r>
    </w:p>
    <w:p w:rsidR="00BC3482" w:rsidRPr="00467D6A" w:rsidRDefault="00BC3482" w:rsidP="006D7B4F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Черствая В.</w:t>
      </w:r>
    </w:p>
    <w:p w:rsidR="00BC3482" w:rsidRPr="00467D6A" w:rsidRDefault="00BC3482" w:rsidP="006D7B4F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Корнева Н.</w:t>
      </w:r>
    </w:p>
    <w:p w:rsidR="00BC3482" w:rsidRPr="00467D6A" w:rsidRDefault="00BC3482" w:rsidP="006D7B4F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</w:rPr>
      </w:pPr>
      <w:r w:rsidRPr="00467D6A">
        <w:rPr>
          <w:rFonts w:ascii="Times New Roman" w:hAnsi="Times New Roman"/>
          <w:sz w:val="24"/>
          <w:szCs w:val="24"/>
        </w:rPr>
        <w:t>Ворошилова Е.</w:t>
      </w:r>
    </w:p>
    <w:p w:rsidR="00BC3482" w:rsidRPr="006D7B4F" w:rsidRDefault="00BC3482" w:rsidP="004B578B">
      <w:pPr>
        <w:spacing w:after="0"/>
        <w:rPr>
          <w:rFonts w:ascii="Times New Roman" w:hAnsi="Times New Roman"/>
          <w:i/>
          <w:sz w:val="28"/>
          <w:szCs w:val="28"/>
        </w:rPr>
      </w:pPr>
    </w:p>
    <w:p w:rsidR="00BC3482" w:rsidRDefault="00BC3482" w:rsidP="004B578B">
      <w:pPr>
        <w:spacing w:after="0"/>
        <w:rPr>
          <w:rFonts w:ascii="Times New Roman" w:hAnsi="Times New Roman"/>
          <w:sz w:val="28"/>
          <w:szCs w:val="28"/>
        </w:rPr>
      </w:pPr>
    </w:p>
    <w:p w:rsidR="00BC3482" w:rsidRDefault="00BC3482" w:rsidP="004B578B">
      <w:pPr>
        <w:spacing w:after="0"/>
        <w:rPr>
          <w:rFonts w:ascii="Times New Roman" w:hAnsi="Times New Roman"/>
          <w:sz w:val="28"/>
          <w:szCs w:val="28"/>
        </w:rPr>
      </w:pPr>
    </w:p>
    <w:p w:rsidR="00BC3482" w:rsidRDefault="00BC3482" w:rsidP="004B578B">
      <w:pPr>
        <w:spacing w:after="0"/>
        <w:rPr>
          <w:rFonts w:ascii="Times New Roman" w:hAnsi="Times New Roman"/>
          <w:sz w:val="28"/>
          <w:szCs w:val="28"/>
        </w:rPr>
      </w:pPr>
    </w:p>
    <w:p w:rsidR="00BC3482" w:rsidRPr="007905B1" w:rsidRDefault="00BC3482">
      <w:pPr>
        <w:spacing w:after="0"/>
        <w:rPr>
          <w:rFonts w:ascii="Times New Roman" w:hAnsi="Times New Roman"/>
          <w:sz w:val="28"/>
          <w:szCs w:val="28"/>
        </w:rPr>
      </w:pPr>
    </w:p>
    <w:sectPr w:rsidR="00BC3482" w:rsidRPr="007905B1" w:rsidSect="00622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34336"/>
    <w:multiLevelType w:val="hybridMultilevel"/>
    <w:tmpl w:val="9C90B75E"/>
    <w:lvl w:ilvl="0" w:tplc="E5AE0754">
      <w:start w:val="1"/>
      <w:numFmt w:val="decimal"/>
      <w:lvlText w:val="%1."/>
      <w:lvlJc w:val="left"/>
      <w:pPr>
        <w:ind w:left="7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  <w:rPr>
        <w:rFonts w:cs="Times New Roman"/>
      </w:rPr>
    </w:lvl>
  </w:abstractNum>
  <w:abstractNum w:abstractNumId="1">
    <w:nsid w:val="1C5C3742"/>
    <w:multiLevelType w:val="hybridMultilevel"/>
    <w:tmpl w:val="28780E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05E53E6"/>
    <w:multiLevelType w:val="hybridMultilevel"/>
    <w:tmpl w:val="2580E6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80461A4"/>
    <w:multiLevelType w:val="hybridMultilevel"/>
    <w:tmpl w:val="E1DEA464"/>
    <w:lvl w:ilvl="0" w:tplc="5A8866F2">
      <w:start w:val="1"/>
      <w:numFmt w:val="decimal"/>
      <w:lvlText w:val="%1."/>
      <w:lvlJc w:val="left"/>
      <w:pPr>
        <w:ind w:left="7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  <w:rPr>
        <w:rFonts w:cs="Times New Roman"/>
      </w:rPr>
    </w:lvl>
  </w:abstractNum>
  <w:abstractNum w:abstractNumId="4">
    <w:nsid w:val="67E03D28"/>
    <w:multiLevelType w:val="hybridMultilevel"/>
    <w:tmpl w:val="FF18DBEA"/>
    <w:lvl w:ilvl="0" w:tplc="7F569552">
      <w:start w:val="1"/>
      <w:numFmt w:val="decimal"/>
      <w:lvlText w:val="%1."/>
      <w:lvlJc w:val="left"/>
      <w:pPr>
        <w:ind w:left="7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  <w:rPr>
        <w:rFonts w:cs="Times New Roman"/>
      </w:rPr>
    </w:lvl>
  </w:abstractNum>
  <w:abstractNum w:abstractNumId="5">
    <w:nsid w:val="6C1B16D3"/>
    <w:multiLevelType w:val="hybridMultilevel"/>
    <w:tmpl w:val="FB988CFA"/>
    <w:lvl w:ilvl="0" w:tplc="665EC22E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6">
    <w:nsid w:val="7BC514A1"/>
    <w:multiLevelType w:val="hybridMultilevel"/>
    <w:tmpl w:val="429E385E"/>
    <w:lvl w:ilvl="0" w:tplc="FF6EAC86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0943"/>
    <w:rsid w:val="000D15C4"/>
    <w:rsid w:val="00265FC8"/>
    <w:rsid w:val="00284A48"/>
    <w:rsid w:val="003B74C5"/>
    <w:rsid w:val="00467D6A"/>
    <w:rsid w:val="004B578B"/>
    <w:rsid w:val="004C23B4"/>
    <w:rsid w:val="005149E5"/>
    <w:rsid w:val="0056087D"/>
    <w:rsid w:val="00622A7C"/>
    <w:rsid w:val="006D7B4F"/>
    <w:rsid w:val="00755F00"/>
    <w:rsid w:val="00786AF2"/>
    <w:rsid w:val="007905B1"/>
    <w:rsid w:val="007A7C55"/>
    <w:rsid w:val="007B031B"/>
    <w:rsid w:val="00832090"/>
    <w:rsid w:val="00BC3482"/>
    <w:rsid w:val="00BF0943"/>
    <w:rsid w:val="00C520BB"/>
    <w:rsid w:val="00FE2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87D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56087D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D7B4F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C520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232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103</TotalTime>
  <Pages>2</Pages>
  <Words>470</Words>
  <Characters>2680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Admin</cp:lastModifiedBy>
  <cp:revision>13</cp:revision>
  <cp:lastPrinted>2021-04-07T05:18:00Z</cp:lastPrinted>
  <dcterms:created xsi:type="dcterms:W3CDTF">2021-03-01T06:42:00Z</dcterms:created>
  <dcterms:modified xsi:type="dcterms:W3CDTF">2022-03-18T09:48:00Z</dcterms:modified>
</cp:coreProperties>
</file>