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80C" w:rsidRPr="00D85330" w:rsidRDefault="00BB780C" w:rsidP="00D8533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B780C" w:rsidRPr="00D85330" w:rsidRDefault="00BB780C" w:rsidP="00BA022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Pr="00E96C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Утверждаю</w:t>
      </w:r>
    </w:p>
    <w:p w:rsidR="00BB780C" w:rsidRPr="00D85330" w:rsidRDefault="00BB780C" w:rsidP="00D8533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директор ГКОУ КК школы – интернат ст.   Костромской</w:t>
      </w:r>
    </w:p>
    <w:p w:rsidR="00BB780C" w:rsidRPr="00D85330" w:rsidRDefault="00BB780C" w:rsidP="00BA022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 w:rsidRPr="00E96CF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___________ И. Ю. Михайлова</w:t>
      </w:r>
    </w:p>
    <w:p w:rsidR="00BB780C" w:rsidRPr="00D85330" w:rsidRDefault="00BB780C" w:rsidP="00D8533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 w:rsidRPr="00E96CF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«14» мая 2022</w:t>
      </w:r>
      <w:r w:rsidRPr="00D8533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</w:t>
      </w:r>
    </w:p>
    <w:p w:rsidR="00BB780C" w:rsidRPr="00D85330" w:rsidRDefault="00BB780C" w:rsidP="00D85330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780C" w:rsidRPr="00D85330" w:rsidRDefault="00BB780C" w:rsidP="00D85330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BB780C" w:rsidRPr="00D85330" w:rsidRDefault="00BB780C" w:rsidP="00D8533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780C" w:rsidRPr="00D85330" w:rsidRDefault="00BB780C" w:rsidP="00D8533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B780C" w:rsidRPr="00D85330" w:rsidRDefault="00BB780C" w:rsidP="00D85330">
      <w:pPr>
        <w:rPr>
          <w:rFonts w:ascii="Times New Roman" w:hAnsi="Times New Roman"/>
          <w:sz w:val="24"/>
          <w:szCs w:val="24"/>
        </w:rPr>
      </w:pPr>
    </w:p>
    <w:p w:rsidR="00BB780C" w:rsidRPr="00D85330" w:rsidRDefault="00BB780C" w:rsidP="00BA022A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Дата проведения: 14.05.2022</w:t>
      </w:r>
      <w:r w:rsidRPr="00D85330">
        <w:rPr>
          <w:rFonts w:ascii="Times New Roman" w:hAnsi="Times New Roman"/>
          <w:sz w:val="24"/>
          <w:szCs w:val="24"/>
          <w:lang w:eastAsia="ru-RU"/>
        </w:rPr>
        <w:t xml:space="preserve"> г.</w:t>
      </w:r>
      <w:r w:rsidRPr="00D8533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BB780C" w:rsidRPr="00D85330" w:rsidRDefault="00BB780C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B780C" w:rsidRPr="00D85330" w:rsidRDefault="00BB780C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B780C" w:rsidRPr="00D85330" w:rsidRDefault="00BB780C" w:rsidP="00D85330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B780C" w:rsidRPr="00D85330" w:rsidRDefault="00BB780C" w:rsidP="00BA022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BB780C" w:rsidRPr="00D85330" w:rsidRDefault="00BB780C" w:rsidP="00D8533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проведения Открытого чемпионата ГКОУ КК школы – интернат ст. Костромской по проведению внутри школьных соревнований по «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Мини - ф</w:t>
      </w:r>
      <w:r w:rsidRPr="00E96CF1">
        <w:rPr>
          <w:rFonts w:ascii="Times New Roman" w:hAnsi="Times New Roman"/>
          <w:b/>
          <w:bCs/>
          <w:sz w:val="24"/>
          <w:szCs w:val="24"/>
          <w:lang w:eastAsia="ru-RU"/>
        </w:rPr>
        <w:t>ут</w:t>
      </w:r>
      <w:r w:rsidRPr="00D85330">
        <w:rPr>
          <w:rFonts w:ascii="Times New Roman" w:hAnsi="Times New Roman"/>
          <w:b/>
          <w:bCs/>
          <w:sz w:val="24"/>
          <w:szCs w:val="24"/>
          <w:lang w:eastAsia="ru-RU"/>
        </w:rPr>
        <w:t>болу</w:t>
      </w: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», среди </w:t>
      </w:r>
      <w:r w:rsidRPr="00E96C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7-9</w:t>
      </w:r>
      <w:r w:rsidRPr="00D8533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классов.</w:t>
      </w:r>
    </w:p>
    <w:p w:rsidR="00BB780C" w:rsidRPr="00E96CF1" w:rsidRDefault="00BB780C" w:rsidP="00502D2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B780C" w:rsidRPr="00E96CF1" w:rsidRDefault="00BB780C" w:rsidP="009240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ЦЕЛИ И ЗАДАЧИ:</w:t>
      </w:r>
    </w:p>
    <w:p w:rsidR="00BB780C" w:rsidRPr="00E96CF1" w:rsidRDefault="00BB780C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формирования здорового образа жизни;</w:t>
      </w:r>
    </w:p>
    <w:p w:rsidR="00BB780C" w:rsidRPr="00E96CF1" w:rsidRDefault="00BB780C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привлечение к систематическим занятиям учащихся во внеурочное времяфизической культурой и спортом;</w:t>
      </w:r>
    </w:p>
    <w:p w:rsidR="00BB780C" w:rsidRPr="00E96CF1" w:rsidRDefault="00BB780C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популяризации футбола среди учащихся;</w:t>
      </w:r>
    </w:p>
    <w:p w:rsidR="00BB780C" w:rsidRPr="00E96CF1" w:rsidRDefault="00BB780C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улучшения физической и технической подготовки учащихся;</w:t>
      </w:r>
    </w:p>
    <w:p w:rsidR="00BB780C" w:rsidRPr="00E96CF1" w:rsidRDefault="00BB780C" w:rsidP="00502D26">
      <w:pPr>
        <w:pStyle w:val="ListParagraph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 xml:space="preserve">выявления сильнейших команд и игроков школы для участия в городских соревнованиях по </w:t>
      </w:r>
      <w:r>
        <w:rPr>
          <w:rFonts w:ascii="Times New Roman" w:hAnsi="Times New Roman"/>
          <w:sz w:val="24"/>
          <w:szCs w:val="24"/>
        </w:rPr>
        <w:t>мини-</w:t>
      </w:r>
      <w:bookmarkStart w:id="0" w:name="_GoBack"/>
      <w:bookmarkEnd w:id="0"/>
      <w:r w:rsidRPr="00E96CF1">
        <w:rPr>
          <w:rFonts w:ascii="Times New Roman" w:hAnsi="Times New Roman"/>
          <w:sz w:val="24"/>
          <w:szCs w:val="24"/>
        </w:rPr>
        <w:t>футболу.</w:t>
      </w:r>
    </w:p>
    <w:p w:rsidR="00BB780C" w:rsidRPr="00E96CF1" w:rsidRDefault="00BB780C" w:rsidP="00805C19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ВРЕМЯ И МЕСТО ПРОВЕДЕНИЯ</w:t>
      </w:r>
    </w:p>
    <w:p w:rsidR="00BB780C" w:rsidRPr="00E96CF1" w:rsidRDefault="00BB780C" w:rsidP="00C15EA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96CF1">
        <w:rPr>
          <w:rFonts w:ascii="Times New Roman" w:hAnsi="Times New Roman"/>
          <w:sz w:val="24"/>
          <w:szCs w:val="24"/>
        </w:rPr>
        <w:t xml:space="preserve">Соревнования проводятся на футбольном поле 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ГКОУКК школы-интернат ст. Костромской </w:t>
      </w:r>
      <w:smartTag w:uri="urn:schemas-microsoft-com:office:smarttags" w:element="metricconverter">
        <w:smartTagPr>
          <w:attr w:name="ProductID" w:val="2021 г"/>
        </w:smartTagPr>
        <w:r w:rsidRPr="00E96CF1">
          <w:rPr>
            <w:rFonts w:ascii="Times New Roman" w:hAnsi="Times New Roman"/>
            <w:sz w:val="24"/>
            <w:szCs w:val="24"/>
            <w:lang w:eastAsia="ru-RU"/>
          </w:rPr>
          <w:t>2021 г</w:t>
        </w:r>
      </w:smartTag>
      <w:r w:rsidRPr="00E96CF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E96CF1">
        <w:rPr>
          <w:rFonts w:ascii="Times New Roman" w:hAnsi="Times New Roman"/>
          <w:sz w:val="24"/>
          <w:szCs w:val="24"/>
        </w:rPr>
        <w:t>(в случае плохой погоды – по согласованию).</w:t>
      </w:r>
    </w:p>
    <w:p w:rsidR="00BB780C" w:rsidRPr="00E96CF1" w:rsidRDefault="00BB780C" w:rsidP="00C15EA5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 xml:space="preserve">Жеребьёвка проводится на большой перемене в </w:t>
      </w:r>
      <w:r w:rsidRPr="00E96CF1">
        <w:rPr>
          <w:rFonts w:ascii="Times New Roman" w:hAnsi="Times New Roman"/>
          <w:b/>
          <w:sz w:val="24"/>
          <w:szCs w:val="24"/>
        </w:rPr>
        <w:t>10.45</w:t>
      </w:r>
      <w:r w:rsidRPr="00E96CF1">
        <w:rPr>
          <w:rFonts w:ascii="Times New Roman" w:hAnsi="Times New Roman"/>
          <w:sz w:val="24"/>
          <w:szCs w:val="24"/>
        </w:rPr>
        <w:t xml:space="preserve"> в спортивном зале школы в среду, </w:t>
      </w:r>
      <w:r>
        <w:rPr>
          <w:rFonts w:ascii="Times New Roman" w:hAnsi="Times New Roman"/>
          <w:b/>
          <w:sz w:val="24"/>
          <w:szCs w:val="24"/>
        </w:rPr>
        <w:t>13</w:t>
      </w:r>
      <w:r w:rsidRPr="00E96CF1">
        <w:rPr>
          <w:rFonts w:ascii="Times New Roman" w:hAnsi="Times New Roman"/>
          <w:b/>
          <w:sz w:val="24"/>
          <w:szCs w:val="24"/>
        </w:rPr>
        <w:t xml:space="preserve"> мая 2021 года</w:t>
      </w:r>
    </w:p>
    <w:p w:rsidR="00BB780C" w:rsidRPr="00E96CF1" w:rsidRDefault="00BB780C" w:rsidP="00C15EA5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РУКОВОДСТВО И ПРОВЕДЕНИЕ СОРЕВНОВАНИЙ</w:t>
      </w:r>
    </w:p>
    <w:p w:rsidR="00BB780C" w:rsidRPr="00E96CF1" w:rsidRDefault="00BB780C" w:rsidP="00386167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Общее руководство подготовкой и проведением соревнований возлагается на учителей физической культуры</w:t>
      </w:r>
    </w:p>
    <w:p w:rsidR="00BB780C" w:rsidRPr="00E96CF1" w:rsidRDefault="00BB780C" w:rsidP="000F1666">
      <w:pPr>
        <w:pStyle w:val="ListParagraph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Главный судья соревнований Астахова Р.В.</w:t>
      </w:r>
    </w:p>
    <w:p w:rsidR="00BB780C" w:rsidRPr="00E96CF1" w:rsidRDefault="00BB780C" w:rsidP="00D85330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УЧАСТНИКИ СОРЕВНОВАНИЙ</w:t>
      </w:r>
    </w:p>
    <w:p w:rsidR="00BB780C" w:rsidRPr="00E96CF1" w:rsidRDefault="00BB780C" w:rsidP="00116FCF">
      <w:pPr>
        <w:pStyle w:val="ListParagraph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 участию в соревнованиях допускаются учащиеся, отнесённые к основной медицинской группе и имеющие спортивную форму и обувь. На участниках команды должен присутствовать единообразный отличительный элемент (или майки одного цвета)</w:t>
      </w:r>
    </w:p>
    <w:p w:rsidR="00BB780C" w:rsidRPr="00E96CF1" w:rsidRDefault="00BB780C" w:rsidP="00116FCF">
      <w:pPr>
        <w:pStyle w:val="ListParagraph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Капитан команды должен иметь отличительный знак на рукаве или на футболке</w:t>
      </w:r>
    </w:p>
    <w:p w:rsidR="00BB780C" w:rsidRPr="00E96CF1" w:rsidRDefault="00BB780C" w:rsidP="00D85330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УСЛОВИЯ ПРОВЕДЕНИЯ СОРЕВНОВАНИЙ И ОПРЕДЕЛЕНИЕ ПОБЕДИТЕЛЕЙ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Соревнования проводятся по олимпийской системе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Состав команды: 10 человек + классный руководитель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Количественный состав на площадке 5+1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Количество замен не ограничено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Продолжительность игры : 2 тайма по 15 минут.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ничейного счета игры в основное время, назначается дополнительное время 5 минут.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ничейного счета по окончании основного и дополнительного времени, победитель определяется в серии послематчевых пенальти. Каждая команда проводит по 3 удара с 6-ти метровой отметки. Право очередности пробития послематчевых пенальти определяет жребий.</w:t>
      </w:r>
    </w:p>
    <w:p w:rsidR="00BB780C" w:rsidRPr="00E96CF1" w:rsidRDefault="00BB780C" w:rsidP="00386167">
      <w:pPr>
        <w:pStyle w:val="ListParagraph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Команде присуждается техническое поражение в случаях:</w:t>
      </w:r>
    </w:p>
    <w:p w:rsidR="00BB780C" w:rsidRPr="00E96CF1" w:rsidRDefault="00BB780C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Опоздание на игру более чем на 10 минут</w:t>
      </w:r>
    </w:p>
    <w:p w:rsidR="00BB780C" w:rsidRPr="00E96CF1" w:rsidRDefault="00BB780C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Неявка на игру без предупреждения и уважительной причины</w:t>
      </w:r>
    </w:p>
    <w:p w:rsidR="00BB780C" w:rsidRPr="00E96CF1" w:rsidRDefault="00BB780C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Наличие в команде участника из другого класса</w:t>
      </w:r>
    </w:p>
    <w:p w:rsidR="00BB780C" w:rsidRPr="00E96CF1" w:rsidRDefault="00BB780C" w:rsidP="00C27E7B">
      <w:pPr>
        <w:pStyle w:val="ListParagraph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В случае нахождения на поле менее 4-х игроков</w:t>
      </w:r>
    </w:p>
    <w:p w:rsidR="00BB780C" w:rsidRPr="00E96CF1" w:rsidRDefault="00BB780C" w:rsidP="00E96CF1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BB780C" w:rsidRPr="00E96CF1" w:rsidRDefault="00BB780C" w:rsidP="00BA022A">
      <w:pPr>
        <w:pStyle w:val="ListParagraph"/>
        <w:spacing w:after="0"/>
        <w:ind w:left="0"/>
        <w:outlineLvl w:val="0"/>
        <w:rPr>
          <w:rFonts w:ascii="Times New Roman" w:hAnsi="Times New Roman"/>
          <w:b/>
          <w:sz w:val="24"/>
          <w:szCs w:val="24"/>
        </w:rPr>
      </w:pPr>
      <w:r w:rsidRPr="00E96CF1">
        <w:rPr>
          <w:rFonts w:ascii="Times New Roman" w:hAnsi="Times New Roman"/>
          <w:b/>
          <w:sz w:val="24"/>
          <w:szCs w:val="24"/>
        </w:rPr>
        <w:t>НАГРАЖДЕНИЕ</w:t>
      </w:r>
    </w:p>
    <w:p w:rsidR="00BB780C" w:rsidRPr="00E96CF1" w:rsidRDefault="00BB780C" w:rsidP="00BA022A">
      <w:pPr>
        <w:pStyle w:val="ListParagraph"/>
        <w:spacing w:after="0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E96CF1">
        <w:rPr>
          <w:rFonts w:ascii="Times New Roman" w:hAnsi="Times New Roman"/>
          <w:sz w:val="24"/>
          <w:szCs w:val="24"/>
        </w:rPr>
        <w:t>Команды, занявшие призовые места награждаются грамотами</w:t>
      </w:r>
    </w:p>
    <w:p w:rsidR="00BB780C" w:rsidRPr="00E96CF1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BB780C" w:rsidRPr="00E96CF1" w:rsidRDefault="00BB780C" w:rsidP="00E96CF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E96CF1">
        <w:rPr>
          <w:rFonts w:ascii="Times New Roman" w:hAnsi="Times New Roman"/>
          <w:color w:val="000000"/>
          <w:sz w:val="24"/>
          <w:szCs w:val="24"/>
        </w:rPr>
        <w:t>Победителями в соревнованиях по «Мини - футболу» среди 7 -9 классов школы- интерна  ст. Костромской:</w:t>
      </w:r>
    </w:p>
    <w:p w:rsidR="00BB780C" w:rsidRPr="00E96CF1" w:rsidRDefault="00BB780C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BB780C" w:rsidRPr="00E96CF1" w:rsidRDefault="00BB780C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8а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BB780C" w:rsidRPr="00E96CF1" w:rsidRDefault="00BB780C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класс.</w:t>
      </w:r>
    </w:p>
    <w:p w:rsidR="00BB780C" w:rsidRPr="00E96CF1" w:rsidRDefault="00BB780C" w:rsidP="00E96CF1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Pr="00E96CF1">
        <w:rPr>
          <w:rFonts w:ascii="Times New Roman" w:hAnsi="Times New Roman"/>
          <w:sz w:val="24"/>
          <w:szCs w:val="24"/>
          <w:lang w:eastAsia="ru-RU"/>
        </w:rPr>
        <w:t xml:space="preserve"> б класс.</w:t>
      </w:r>
    </w:p>
    <w:p w:rsidR="00BB780C" w:rsidRPr="00E96CF1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B2DC2">
        <w:rPr>
          <w:rFonts w:ascii="Times New Roman" w:hAnsi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hAnsi="Times New Roman"/>
          <w:sz w:val="28"/>
          <w:szCs w:val="28"/>
          <w:lang w:eastAsia="ru-RU"/>
        </w:rPr>
        <w:t>1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7B2DC2">
        <w:rPr>
          <w:rFonts w:ascii="Times New Roman" w:hAnsi="Times New Roman"/>
          <w:sz w:val="28"/>
          <w:szCs w:val="24"/>
          <w:lang w:eastAsia="ru-RU"/>
        </w:rPr>
        <w:t>8-11 классы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 w:right="-19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B2DC2">
        <w:rPr>
          <w:rFonts w:ascii="Times New Roman" w:hAnsi="Times New Roman"/>
          <w:sz w:val="24"/>
          <w:szCs w:val="24"/>
          <w:lang w:eastAsia="ru-RU"/>
        </w:rPr>
        <w:t xml:space="preserve">Место проведения с/площадка МБОУ СОШ № 14   Начат ……………….…… 20 ……. г.   Окончен ……………………… 20 ……. г. 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Прямоугольник 107" o:spid="_x0000_s1026" style="position:absolute;left:0;text-align:left;margin-left:27pt;margin-top:.5pt;width:2in;height:27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" stroked="f">
            <v:textbox>
              <w:txbxContent>
                <w:p w:rsidR="00BB780C" w:rsidRPr="00E14534" w:rsidRDefault="00BB780C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 xml:space="preserve">¼ </w:t>
                  </w:r>
                  <w:r>
                    <w:rPr>
                      <w:b/>
                      <w:sz w:val="28"/>
                      <w:szCs w:val="28"/>
                    </w:rPr>
                    <w:t>финала</w:t>
                  </w:r>
                </w:p>
              </w:txbxContent>
            </v:textbox>
          </v:rect>
        </w:pict>
      </w:r>
    </w:p>
    <w:p w:rsidR="00BB780C" w:rsidRPr="007B2DC2" w:rsidRDefault="00BB780C" w:rsidP="007B2DC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06" o:spid="_x0000_s1027" type="#_x0000_t202" style="position:absolute;margin-left:-9pt;margin-top:364.7pt;width:747pt;height:54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D1c2OOkgIAABoFAAAOAAAAAAAAAAAAAAAAAC4CAABkcnMvZTJvRG9jLnht&#10;bFBLAQItABQABgAIAAAAIQAU6Ooa4AAAAAwBAAAPAAAAAAAAAAAAAAAAAOwEAABkcnMvZG93bnJl&#10;di54bWxQSwUGAAAAAAQABADzAAAA+QUAAAAA&#10;" stroked="f">
            <v:textbox>
              <w:txbxContent>
                <w:p w:rsidR="00BB780C" w:rsidRDefault="00BB780C" w:rsidP="007B2DC2">
                  <w:pPr>
                    <w:rPr>
                      <w:b/>
                    </w:rPr>
                  </w:pPr>
                  <w:r w:rsidRPr="00AE053C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BB780C" w:rsidRPr="00EC21AC" w:rsidRDefault="00BB780C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BB780C" w:rsidRPr="00E8544A" w:rsidRDefault="00BB780C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Прямоугольник 105" o:spid="_x0000_s1028" style="position:absolute;margin-left:387pt;margin-top:40.7pt;width:2in;height:27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BBhtbqgIAACIFAAAOAAAAAAAA&#10;AAAAAAAAAC4CAABkcnMvZTJvRG9jLnhtbFBLAQItABQABgAIAAAAIQAF5IZY4AAAAAsBAAAPAAAA&#10;AAAAAAAAAAAAAAQFAABkcnMvZG93bnJldi54bWxQSwUGAAAAAAQABADzAAAAEQYAAAAA&#10;" stroked="f">
            <v:textbox>
              <w:txbxContent>
                <w:p w:rsidR="00BB780C" w:rsidRPr="00E14534" w:rsidRDefault="00BB780C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4" o:spid="_x0000_s1029" style="position:absolute;margin-left:207pt;margin-top:4.7pt;width:2in;height:27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" stroked="f">
            <v:textbox>
              <w:txbxContent>
                <w:p w:rsidR="00BB780C" w:rsidRPr="00E14534" w:rsidRDefault="00BB780C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3" o:spid="_x0000_s1030" style="position:absolute;margin-left:567pt;margin-top:328.7pt;width:2in;height:18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2" o:spid="_x0000_s1031" style="position:absolute;margin-left:567pt;margin-top:175.7pt;width:2in;height:18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1" o:spid="_x0000_s1032" style="position:absolute;margin-left:567pt;margin-top:292.7pt;width:2in;height:18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00" o:spid="_x0000_s1033" style="position:absolute;margin-left:387pt;margin-top:328.7pt;width:2in;height:18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"/>
        </w:pict>
      </w:r>
      <w:r>
        <w:rPr>
          <w:noProof/>
          <w:lang w:eastAsia="ru-RU"/>
        </w:rPr>
        <w:pict>
          <v:rect id="Прямоугольник 99" o:spid="_x0000_s1034" style="position:absolute;margin-left:387pt;margin-top:256.7pt;width:2in;height:18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YvRw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98" o:spid="_x0000_s1035" style="position:absolute;z-index:251707392;visibility:visibl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hj6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97" o:spid="_x0000_s1036" style="position:absolute;z-index:251706368;visibility:visibl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K7S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nvaLZ8V4XKTvPbW0l1WcUiY9u8Mwp72/G5b9s9qN&#10;4XGcjzLEj9GDXkD28B9Ih1b67u3mYKbo+socWgzzG4L3b80/kId7sB9+EUa/AA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A9mK7STgIAAFkEAAAOAAAAAAAAAAAAAAAAAC4CAABkcnMvZTJvRG9jLnhtbFBLAQItABQABgAI&#10;AAAAIQAH8evk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6" o:spid="_x0000_s1037" style="position:absolute;z-index:251705344;visibility:visibl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m2c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95" o:spid="_x0000_s1038" style="position:absolute;z-index:251704320;visibility:visibl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C1xAd+TQIAAFkEAAAOAAAAAAAAAAAAAAAAAC4CAABkcnMvZTJvRG9jLnhtbFBLAQItABQABgAI&#10;AAAAIQBZppd34AAAAA0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94" o:spid="_x0000_s1039" style="position:absolute;margin-left:567pt;margin-top:139.7pt;width:2in;height:18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8G9TwIAAGE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93" o:spid="_x0000_s1040" style="position:absolute;z-index:251700224;visibility:visibl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dAy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PusXp8V4XKTvPbW0l1WcUiY9u8Mwp72/G5b9s9qN&#10;4XGcjzLEj9GDXkD28B9Ih1b67u3mYKbo+socWgzzG4L3b80/kId7sB9+EUa/AA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BsVdAyTgIAAFkEAAAOAAAAAAAAAAAAAAAAAC4CAABkcnMvZTJvRG9jLnhtbFBLAQItABQABgAI&#10;AAAAIQD1vezz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2" o:spid="_x0000_s1041" style="position:absolute;z-index:251697152;visibility:visibl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91" o:spid="_x0000_s1042" style="position:absolute;z-index:251698176;visibility:visibl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ev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90" o:spid="_x0000_s1043" style="position:absolute;z-index:251699200;visibility:visibl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Th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Ag&#10;QpThTQIAAFkEAAAOAAAAAAAAAAAAAAAAAC4CAABkcnMvZTJvRG9jLnhtbFBLAQItABQABgAIAAAA&#10;IQBla45s3QAAAA0BAAAPAAAAAAAAAAAAAAAAAKcEAABkcnMvZG93bnJldi54bWxQSwUGAAAAAAQA&#10;BADzAAAAsQUAAAAA&#10;"/>
        </w:pict>
      </w:r>
      <w:r>
        <w:rPr>
          <w:noProof/>
          <w:lang w:eastAsia="ru-RU"/>
        </w:rPr>
        <w:pict>
          <v:rect id="Прямоугольник 89" o:spid="_x0000_s1044" style="position:absolute;margin-left:387pt;margin-top:220.7pt;width:2in;height:18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"/>
        </w:pict>
      </w:r>
      <w:r>
        <w:rPr>
          <w:noProof/>
          <w:lang w:eastAsia="ru-RU"/>
        </w:rPr>
        <w:pict>
          <v:line id="Прямая соединительная линия 88" o:spid="_x0000_s1045" style="position:absolute;z-index:251695104;visibility:visibl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19m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0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7" o:spid="_x0000_s1046" style="position:absolute;z-index:251694080;visibility:visibl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lO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PHqK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GZd6U5OAgAAWQQAAA4AAAAAAAAAAAAAAAAALgIAAGRycy9lMm9Eb2MueG1sUEsBAi0AFAAGAAgA&#10;AAAhAFob79zeAAAACwEAAA8AAAAAAAAAAAAAAAAAqAQAAGRycy9kb3ducmV2LnhtbFBLBQYAAAAA&#10;BAAEAPMAAACzBQAAAAA=&#10;"/>
        </w:pict>
      </w:r>
      <w:r>
        <w:rPr>
          <w:noProof/>
          <w:lang w:eastAsia="ru-RU"/>
        </w:rPr>
        <w:pict>
          <v:rect id="Прямоугольник 86" o:spid="_x0000_s1047" style="position:absolute;margin-left:387pt;margin-top:76.7pt;width:2in;height:18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85" o:spid="_x0000_s1048" style="position:absolute;z-index:251691008;visibility:visibl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7TTgIAAFk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O64btNOAgAAWQQAAA4AAAAAAAAAAAAAAAAALgIAAGRycy9lMm9Eb2MueG1sUEsBAi0AFAAGAAgA&#10;AAAhAOLej2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4" o:spid="_x0000_s1049" style="position:absolute;z-index:251687936;visibility:visibl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83" o:spid="_x0000_s1050" style="position:absolute;z-index:251688960;visibility:visibl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Jeu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Og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DeQl65OAgAAWQQAAA4AAAAAAAAAAAAAAAAALgIAAGRycy9lMm9Eb2MueG1sUEsBAi0AFAAGAAgA&#10;AAAhAGyJW7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82" o:spid="_x0000_s1051" style="position:absolute;z-index:251689984;visibility:visibl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TgTg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82JU4E4CAABZBAAADgAAAAAAAAAAAAAAAAAuAgAAZHJzL2Uyb0RvYy54bWxQSwECLQAUAAYACAAA&#10;ACEAMfxUk90AAAAJAQAADwAAAAAAAAAAAAAAAACoBAAAZHJzL2Rvd25yZXYueG1sUEsFBgAAAAAE&#10;AAQA8wAAALIFAAAAAA==&#10;"/>
        </w:pict>
      </w:r>
      <w:r>
        <w:rPr>
          <w:noProof/>
          <w:lang w:eastAsia="ru-RU"/>
        </w:rPr>
        <w:pict>
          <v:rect id="Прямоугольник 81" o:spid="_x0000_s1052" style="position:absolute;margin-left:27pt;margin-top:238.7pt;width:2in;height:18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80" o:spid="_x0000_s1053" style="position:absolute;z-index:251678720;visibility:visibl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ay7ON0wCAABZBAAADgAAAAAAAAAAAAAAAAAuAgAAZHJzL2Uyb0RvYy54bWxQSwECLQAUAAYACAAA&#10;ACEA3uwYHt8AAAALAQAADwAAAAAAAAAAAAAAAACmBAAAZHJzL2Rvd25yZXYueG1sUEsFBgAAAAAE&#10;AAQA8wAAALIFAAAAAA==&#10;"/>
        </w:pict>
      </w:r>
      <w:r>
        <w:rPr>
          <w:noProof/>
          <w:lang w:eastAsia="ru-RU"/>
        </w:rPr>
        <w:pict>
          <v:rect id="Прямоугольник 79" o:spid="_x0000_s1054" style="position:absolute;margin-left:27pt;margin-top:202.7pt;width:2in;height:18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8" o:spid="_x0000_s1055" style="position:absolute;margin-left:207pt;margin-top:184.7pt;width:2in;height:18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DeklrW&#10;RwIAAE8EAAAOAAAAAAAAAAAAAAAAAC4CAABkcnMvZTJvRG9jLnhtbFBLAQItABQABgAIAAAAIQCR&#10;8PIe4AAAAAsBAAAPAAAAAAAAAAAAAAAAAKEEAABkcnMvZG93bnJldi54bWxQSwUGAAAAAAQABADz&#10;AAAArgUAAAAA&#10;"/>
        </w:pict>
      </w:r>
      <w:r>
        <w:rPr>
          <w:noProof/>
          <w:lang w:eastAsia="ru-RU"/>
        </w:rPr>
        <w:pict>
          <v:rect id="Прямоугольник 77" o:spid="_x0000_s1056" style="position:absolute;margin-left:27pt;margin-top:166.7pt;width:2in;height:1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76" o:spid="_x0000_s1057" style="position:absolute;z-index:251681792;visibility:visibl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da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/HSI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P/GB1pOAgAAWQQAAA4AAAAAAAAAAAAAAAAALgIAAGRycy9lMm9Eb2MueG1sUEsBAi0AFAAGAAgA&#10;AAAhALEyioH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75" o:spid="_x0000_s1058" style="position:absolute;z-index:251680768;visibility:visibl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UOJTwIAAFk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74" o:spid="_x0000_s1059" style="position:absolute;z-index:251679744;visibility:visibl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4DH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nK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"/>
        </w:pict>
      </w:r>
      <w:r>
        <w:rPr>
          <w:noProof/>
          <w:lang w:eastAsia="ru-RU"/>
        </w:rPr>
        <w:pict>
          <v:rect id="Прямоугольник 73" o:spid="_x0000_s1060" style="position:absolute;margin-left:27pt;margin-top:130.7pt;width:2in;height:18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2" o:spid="_x0000_s1061" style="position:absolute;margin-left:207pt;margin-top:112.7pt;width:2in;height:1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aAn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Olp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"/>
        </w:pict>
      </w:r>
      <w:r>
        <w:rPr>
          <w:noProof/>
          <w:lang w:eastAsia="ru-RU"/>
        </w:rPr>
        <w:pict>
          <v:rect id="Прямоугольник 71" o:spid="_x0000_s1062" style="position:absolute;margin-left:27pt;margin-top:94.7pt;width:2in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70" o:spid="_x0000_s1063" style="position:absolute;z-index:251674624;visibility:visibl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v4n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9" o:spid="_x0000_s1064" style="position:absolute;z-index:251673600;visibility:visibl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buTg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FpF9u5OAgAAWQQAAA4AAAAAAAAAAAAAAAAALgIAAGRycy9lMm9Eb2MueG1sUEsBAi0AFAAGAAgA&#10;AAAhAMKa4lr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8" o:spid="_x0000_s1065" style="position:absolute;z-index:251672576;visibility:visibl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Wg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4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nrc1oE0CAABZBAAADgAAAAAAAAAAAAAAAAAuAgAAZHJzL2Uyb0RvYy54bWxQSwECLQAUAAYACAAA&#10;ACEAu5mCNN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67" o:spid="_x0000_s1066" style="position:absolute;z-index:251671552;visibility:visibl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"/>
        </w:pict>
      </w:r>
      <w:r>
        <w:rPr>
          <w:noProof/>
          <w:lang w:eastAsia="ru-RU"/>
        </w:rPr>
        <w:pict>
          <v:rect id="Прямоугольник 66" o:spid="_x0000_s1067" style="position:absolute;margin-left:27pt;margin-top:58.7pt;width:2in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5" o:spid="_x0000_s1068" style="position:absolute;margin-left:27pt;margin-top:22.7pt;width:2in;height:1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4" o:spid="_x0000_s1069" style="position:absolute;margin-left:207pt;margin-top:40.7pt;width:2in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PKRSAIAAE8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"/>
        </w:pict>
      </w:r>
      <w:r>
        <w:rPr>
          <w:noProof/>
          <w:lang w:eastAsia="ru-RU"/>
        </w:rPr>
        <w:pict>
          <v:line id="Прямая соединительная линия 63" o:spid="_x0000_s1070" style="position:absolute;z-index:251667456;visibility:visibl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P1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A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2" o:spid="_x0000_s1071" style="position:absolute;z-index:251664384;visibility:visibl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61" o:spid="_x0000_s1072" style="position:absolute;z-index:251666432;visibility:visibl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60" o:spid="_x0000_s1073" style="position:absolute;z-index:251665408;visibility:visibl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7m7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"/>
        </w:pic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Прямая соединительная линия 59" o:spid="_x0000_s1074" style="position:absolute;left:0;text-align:left;z-index:251693056;visibility:visible" from="369pt,2.8pt" to="369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"/>
        </w:pic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Прямая соединительная линия 58" o:spid="_x0000_s1075" style="position:absolute;left:0;text-align:left;z-index:251683840;visibility:visible" from="171pt,8.55pt" to="36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AI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"/>
        </w:pic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B2DC2">
        <w:rPr>
          <w:rFonts w:ascii="Times New Roman" w:hAnsi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hAnsi="Times New Roman"/>
          <w:sz w:val="28"/>
          <w:szCs w:val="28"/>
          <w:lang w:eastAsia="ru-RU"/>
        </w:rPr>
        <w:t>2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7B2DC2">
        <w:rPr>
          <w:rFonts w:ascii="Times New Roman" w:hAnsi="Times New Roman"/>
          <w:sz w:val="28"/>
          <w:szCs w:val="24"/>
          <w:lang w:eastAsia="ru-RU"/>
        </w:rPr>
        <w:t>5-7 классы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 w:right="-19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B2DC2">
        <w:rPr>
          <w:rFonts w:ascii="Times New Roman" w:hAnsi="Times New Roman"/>
          <w:sz w:val="24"/>
          <w:szCs w:val="24"/>
          <w:lang w:eastAsia="ru-RU"/>
        </w:rPr>
        <w:t xml:space="preserve">Место проведения с/площадка МБОУ СОШ № 14   Начат ……………….…… 20 ……. г.   Окончен ……………………… 20 ……. г. </w:t>
      </w: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B780C" w:rsidRPr="007B2DC2" w:rsidRDefault="00BB780C" w:rsidP="007B2DC2">
      <w:pPr>
        <w:spacing w:after="0" w:line="240" w:lineRule="auto"/>
        <w:ind w:left="-18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B780C" w:rsidRPr="007B2DC2" w:rsidRDefault="00BB780C" w:rsidP="007B2DC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Поле 56" o:spid="_x0000_s1076" type="#_x0000_t202" style="position:absolute;margin-left:-9pt;margin-top:364.7pt;width:747pt;height:5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ChiVrUkgIAABkFAAAOAAAAAAAAAAAAAAAAAC4CAABkcnMvZTJvRG9jLnht&#10;bFBLAQItABQABgAIAAAAIQAU6Ooa4AAAAAwBAAAPAAAAAAAAAAAAAAAAAOwEAABkcnMvZG93bnJl&#10;di54bWxQSwUGAAAAAAQABADzAAAA+QUAAAAA&#10;" stroked="f">
            <v:textbox>
              <w:txbxContent>
                <w:p w:rsidR="00BB780C" w:rsidRDefault="00BB780C" w:rsidP="007B2DC2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BB780C" w:rsidRPr="00EC21AC" w:rsidRDefault="00BB780C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BB780C" w:rsidRPr="00E8544A" w:rsidRDefault="00BB780C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Прямоугольник 55" o:spid="_x0000_s1077" style="position:absolute;margin-left:387pt;margin-top:40.7pt;width:2in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mlxoZqgIAACEFAAAOAAAAAAAA&#10;AAAAAAAAAC4CAABkcnMvZTJvRG9jLnhtbFBLAQItABQABgAIAAAAIQAF5IZY4AAAAAsBAAAPAAAA&#10;AAAAAAAAAAAAAAQFAABkcnMvZG93bnJldi54bWxQSwUGAAAAAAQABADzAAAAEQYAAAAA&#10;" stroked="f">
            <v:textbox>
              <w:txbxContent>
                <w:p w:rsidR="00BB780C" w:rsidRPr="00E14534" w:rsidRDefault="00BB780C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4" o:spid="_x0000_s1078" style="position:absolute;margin-left:207pt;margin-top:4.7pt;width:2in;height:2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" stroked="f">
            <v:textbox>
              <w:txbxContent>
                <w:p w:rsidR="00BB780C" w:rsidRPr="00E14534" w:rsidRDefault="00BB780C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3" o:spid="_x0000_s1079" style="position:absolute;margin-left:567pt;margin-top:328.7pt;width:2in;height:18pt;z-index:251634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/aUA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2" o:spid="_x0000_s1080" style="position:absolute;margin-left:567pt;margin-top:175.7pt;width:2in;height:18pt;z-index:251633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hh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1" o:spid="_x0000_s1081" style="position:absolute;margin-left:567pt;margin-top:292.7pt;width:2in;height:18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50" o:spid="_x0000_s1082" style="position:absolute;margin-left:387pt;margin-top:328.7pt;width:2in;height:18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Da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"/>
        </w:pict>
      </w:r>
      <w:r>
        <w:rPr>
          <w:noProof/>
          <w:lang w:eastAsia="ru-RU"/>
        </w:rPr>
        <w:pict>
          <v:rect id="Прямоугольник 49" o:spid="_x0000_s1083" style="position:absolute;margin-left:387pt;margin-top:256.7pt;width:2in;height:18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0ISA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48" o:spid="_x0000_s1084" style="position:absolute;z-index:251657216;visibility:visibl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47" o:spid="_x0000_s1085" style="position:absolute;z-index:251656192;visibility:visibl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1r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pC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6" o:spid="_x0000_s1086" style="position:absolute;z-index:251655168;visibility:visibl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4lTgIAAFk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45" o:spid="_x0000_s1087" style="position:absolute;z-index:251654144;visibility:visibl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AfIdTHTQIAAFkEAAAOAAAAAAAAAAAAAAAAAC4CAABkcnMvZTJvRG9jLnhtbFBLAQItABQABgAI&#10;AAAAIQBZppd34AAAAA0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44" o:spid="_x0000_s1088" style="position:absolute;margin-left:567pt;margin-top:139.7pt;width:2in;height:18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TqUQ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43" o:spid="_x0000_s1089" style="position:absolute;z-index:251650048;visibility:visibl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OLTwIAAFk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2" o:spid="_x0000_s1090" style="position:absolute;z-index:251646976;visibility:visibl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"/>
        </w:pict>
      </w:r>
      <w:r>
        <w:rPr>
          <w:noProof/>
          <w:lang w:eastAsia="ru-RU"/>
        </w:rPr>
        <w:pict>
          <v:line id="Прямая соединительная линия 41" o:spid="_x0000_s1091" style="position:absolute;z-index:251648000;visibility:visibl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QWTwIAAFk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"/>
        </w:pict>
      </w:r>
      <w:r>
        <w:rPr>
          <w:noProof/>
          <w:lang w:eastAsia="ru-RU"/>
        </w:rPr>
        <w:pict>
          <v:line id="Прямая соединительная линия 40" o:spid="_x0000_s1092" style="position:absolute;z-index:251649024;visibility:visibl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CK&#10;p0dYTQIAAFkEAAAOAAAAAAAAAAAAAAAAAC4CAABkcnMvZTJvRG9jLnhtbFBLAQItABQABgAIAAAA&#10;IQBla45s3QAAAA0BAAAPAAAAAAAAAAAAAAAAAKc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39" o:spid="_x0000_s1093" style="position:absolute;z-index:251642880;visibility:visibl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1u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Cunz1uTwIAAFkEAAAOAAAAAAAAAAAAAAAAAC4CAABkcnMvZTJvRG9jLnhtbFBLAQItABQABgAI&#10;AAAAIQA0fThw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8" o:spid="_x0000_s1094" style="position:absolute;z-index:251641856;visibility:visibl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NARTQ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"/>
        </w:pict>
      </w:r>
      <w:r>
        <w:rPr>
          <w:noProof/>
          <w:lang w:eastAsia="ru-RU"/>
        </w:rPr>
        <w:pict>
          <v:rect id="Прямоугольник 37" o:spid="_x0000_s1095" style="position:absolute;margin-left:387pt;margin-top:220.7pt;width:2in;height:18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"/>
        </w:pict>
      </w:r>
      <w:r>
        <w:rPr>
          <w:noProof/>
          <w:lang w:eastAsia="ru-RU"/>
        </w:rPr>
        <w:pict>
          <v:line id="Прямая соединительная линия 36" o:spid="_x0000_s1096" style="position:absolute;z-index:251644928;visibility:visibl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tG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Q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5" o:spid="_x0000_s1097" style="position:absolute;z-index:251643904;visibility:visibl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s+VTwIAAFk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NjtDgcxTJnuXRFJ93naWPeCqRp5I8OCS99ZkpLlpXWeB0n3If5YqikX&#10;IqhDSNRk+Kzf7YcEqwQvvNOHWTOfjYVBS+L1FX6hKPAchxm1kEUAqxgpJjvbES62NlwupMeDSoDO&#10;ztoK6N1ZfDYZToa9Tq87mHR6cZ53nk/Hvc5gmjzr56f5eJwn7z21pJdWvCiY9Oz2Yk56fyeW3bPa&#10;yvAg50MbosfooV9Adv8fSIdR+ultdTBTxfrK7EcM+g3Bu7fmH8jxHuzjL8LoF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Aczs+VTwIAAFkEAAAOAAAAAAAAAAAAAAAAAC4CAABkcnMvZTJvRG9jLnhtbFBLAQItABQABgAI&#10;AAAAIQBaG+/c3gAAAAsBAAAPAAAAAAAAAAAAAAAAAKkEAABkcnMvZG93bnJldi54bWxQSwUGAAAA&#10;AAQABADzAAAAtAUAAAAA&#10;"/>
        </w:pict>
      </w:r>
      <w:r>
        <w:rPr>
          <w:noProof/>
          <w:lang w:eastAsia="ru-RU"/>
        </w:rPr>
        <w:pict>
          <v:rect id="Прямоугольник 34" o:spid="_x0000_s1098" style="position:absolute;margin-left:387pt;margin-top:76.7pt;width:2in;height:18pt;z-index: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33" o:spid="_x0000_s1099" style="position:absolute;z-index:251639808;visibility:visibl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b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MXmNuhOAgAAWQQAAA4AAAAAAAAAAAAAAAAALgIAAGRycy9lMm9Eb2MueG1sUEsBAi0AFAAGAAgA&#10;AAAhAOLej27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32" o:spid="_x0000_s1100" style="position:absolute;z-index:251636736;visibility:visibl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uXTg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AGt25dOAgAAWQQAAA4AAAAAAAAAAAAAAAAALgIAAGRycy9lMm9Eb2MueG1sUEsBAi0AFAAGAAgA&#10;AAAhALXyYmXeAAAACg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31" o:spid="_x0000_s1101" style="position:absolute;z-index:251637760;visibility:visibl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NA7F1TwIAAFkEAAAOAAAAAAAAAAAAAAAAAC4CAABkcnMvZTJvRG9jLnhtbFBLAQItABQABgAI&#10;AAAAIQBsiVu+3gAAAAsBAAAPAAAAAAAAAAAAAAAAAKk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30" o:spid="_x0000_s1102" style="position:absolute;z-index:251638784;visibility:visibl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I7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PusXp8V4XKTvPbW0l1WcUiY9u8Mwp72/G5b9s9qN&#10;4XGcjzLEj9GDXkD28B9Ih1b67u3mYKbo+socWgzzG4L3b80/kId7sB9+EUa/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ifFyO04CAABZBAAADgAAAAAAAAAAAAAAAAAuAgAAZHJzL2Uyb0RvYy54bWxQSwECLQAUAAYACAAA&#10;ACEAMfxUk90AAAAJAQAADwAAAAAAAAAAAAAAAACo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29" o:spid="_x0000_s1103" style="position:absolute;z-index:251629568;visibility:visibl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"/>
        </w:pict>
      </w:r>
      <w:r>
        <w:rPr>
          <w:noProof/>
          <w:lang w:eastAsia="ru-RU"/>
        </w:rPr>
        <w:pict>
          <v:rect id="Прямоугольник 28" o:spid="_x0000_s1104" style="position:absolute;margin-left:27pt;margin-top:274.7pt;width:2in;height:18pt;z-index:251628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4q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ndK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7" o:spid="_x0000_s1105" style="position:absolute;margin-left:207pt;margin-top:256.7pt;width:2in;height:18pt;z-index:251627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xF5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Gl6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"/>
        </w:pict>
      </w:r>
      <w:r>
        <w:rPr>
          <w:noProof/>
          <w:lang w:eastAsia="ru-RU"/>
        </w:rPr>
        <w:pict>
          <v:rect id="Прямоугольник 26" o:spid="_x0000_s1106" style="position:absolute;margin-left:27pt;margin-top:238.7pt;width:2in;height:18pt;z-index:251626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c8UA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25" o:spid="_x0000_s1107" style="position:absolute;z-index:251632640;visibility:visibl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24" o:spid="_x0000_s1108" style="position:absolute;z-index:251631616;visibility:visibl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UtH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DTD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CD+UtHTgIAAFkEAAAOAAAAAAAAAAAAAAAAAC4CAABkcnMvZTJvRG9jLnhtbFBLAQItABQABgAI&#10;AAAAIQDdbhwh3wAAAAsBAAAPAAAAAAAAAAAAAAAAAKgEAABkcnMvZG93bnJldi54bWxQSwUGAAAA&#10;AAQABADzAAAAtAUAAAAA&#10;"/>
        </w:pict>
      </w:r>
      <w:r>
        <w:rPr>
          <w:noProof/>
          <w:lang w:eastAsia="ru-RU"/>
        </w:rPr>
        <w:pict>
          <v:line id="Прямая соединительная линия 23" o:spid="_x0000_s1109" style="position:absolute;z-index:251630592;visibility:visibl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22" o:spid="_x0000_s1110" style="position:absolute;z-index:251622400;visibility:visibl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SnivcEwCAABZBAAADgAAAAAAAAAAAAAAAAAuAgAAZHJzL2Uyb0RvYy54bWxQSwECLQAUAAYACAAA&#10;ACEA3uwYHt8AAAALAQAADwAAAAAAAAAAAAAAAACmBAAAZHJzL2Rvd25yZXYueG1sUEsFBgAAAAAE&#10;AAQA8wAAALIFAAAAAA==&#10;"/>
        </w:pict>
      </w:r>
      <w:r>
        <w:rPr>
          <w:noProof/>
          <w:lang w:eastAsia="ru-RU"/>
        </w:rPr>
        <w:pict>
          <v:rect id="Прямоугольник 21" o:spid="_x0000_s1111" style="position:absolute;margin-left:27pt;margin-top:202.7pt;width:2in;height:18pt;z-index:251621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0" o:spid="_x0000_s1112" style="position:absolute;margin-left:207pt;margin-top:184.7pt;width:2in;height:18pt;z-index:251620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Ox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BTyYOx&#10;RwIAAE8EAAAOAAAAAAAAAAAAAAAAAC4CAABkcnMvZTJvRG9jLnhtbFBLAQItABQABgAIAAAAIQCR&#10;8PIe4AAAAAsBAAAPAAAAAAAAAAAAAAAAAKEEAABkcnMvZG93bnJldi54bWxQSwUGAAAAAAQABADz&#10;AAAArgUAAAAA&#10;"/>
        </w:pict>
      </w:r>
      <w:r>
        <w:rPr>
          <w:noProof/>
          <w:lang w:eastAsia="ru-RU"/>
        </w:rPr>
        <w:pict>
          <v:rect id="Прямоугольник 19" o:spid="_x0000_s1113" style="position:absolute;margin-left:27pt;margin-top:166.7pt;width:2in;height:18pt;z-index:251619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18" o:spid="_x0000_s1114" style="position:absolute;z-index:251625472;visibility:visibl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DD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17" o:spid="_x0000_s1115" style="position:absolute;z-index:251624448;visibility:visibl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brTgIAAFk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GOntutOAgAAWQQAAA4AAAAAAAAAAAAAAAAALgIAAGRycy9lMm9Eb2MueG1sUEsBAi0AFAAGAAgA&#10;AAAhABaigX/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16" o:spid="_x0000_s1116" style="position:absolute;z-index:251623424;visibility:visibl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XWl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"/>
        </w:pict>
      </w:r>
      <w:r>
        <w:rPr>
          <w:noProof/>
          <w:lang w:eastAsia="ru-RU"/>
        </w:rPr>
        <w:pict>
          <v:rect id="Прямоугольник 15" o:spid="_x0000_s1117" style="position:absolute;margin-left:27pt;margin-top:130.7pt;width:2in;height:18pt;z-index:251614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AYUA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6NKNG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4" o:spid="_x0000_s1118" style="position:absolute;margin-left:207pt;margin-top:112.7pt;width:2in;height:18pt;z-index:251613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"/>
        </w:pict>
      </w:r>
      <w:r>
        <w:rPr>
          <w:noProof/>
          <w:lang w:eastAsia="ru-RU"/>
        </w:rPr>
        <w:pict>
          <v:rect id="Прямоугольник 13" o:spid="_x0000_s1119" style="position:absolute;margin-left:27pt;margin-top:94.7pt;width:2in;height:18pt;z-index:251612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12" o:spid="_x0000_s1120" style="position:absolute;z-index:251618304;visibility:visibl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tFTQ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11" o:spid="_x0000_s1121" style="position:absolute;z-index:251617280;visibility:visibl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0+W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NjrjYYJdJkcXTHOjnnaWPeUqRp5I48El15ZnOHVpXXAHEKPIf5YqhkXIkyH&#10;kKjJo7NBbxASrBKceqcPs2a5mAiDVtjPV3i8DAB2L8yoG0kDWMUwnR5sh7nY2xAvpMeDSoDOwdoP&#10;0Ouz5Gw6mo76nX5vOO30k6LoPJlN+p3hLH08KB4Vk0mRvvHU0n5WcUqZ9OyOw5z2/25YDtdqP4an&#10;cT7JEN9HDyUC2eM7kA6t9N3bz8FC0c3ceDV8V2F+Q/DhrvkL8us+RP38I4x/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LqPT5ZOAgAAWQQAAA4AAAAAAAAAAAAAAAAALgIAAGRycy9lMm9Eb2MueG1sUEsBAi0AFAAGAAgA&#10;AAAhAMKa4lreAAAACwEAAA8AAAAAAAAAAAAAAAAAqAQAAGRycy9kb3ducmV2LnhtbFBLBQYAAAAA&#10;BAAEAPMAAACzBQAAAAA=&#10;"/>
        </w:pict>
      </w:r>
      <w:r>
        <w:rPr>
          <w:noProof/>
          <w:lang w:eastAsia="ru-RU"/>
        </w:rPr>
        <w:pict>
          <v:line id="Прямая соединительная линия 10" o:spid="_x0000_s1122" style="position:absolute;z-index:251616256;visibility:visibl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zY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fn2M2E0CAABZBAAADgAAAAAAAAAAAAAAAAAuAgAAZHJzL2Uyb0RvYy54bWxQSwECLQAUAAYACAAA&#10;ACEAu5mCNN4AAAALAQAADwAAAAAAAAAAAAAAAACnBAAAZHJzL2Rvd25yZXYueG1sUEsFBgAAAAAE&#10;AAQA8wAAALIFAAAAAA==&#10;"/>
        </w:pict>
      </w:r>
      <w:r>
        <w:rPr>
          <w:noProof/>
          <w:lang w:eastAsia="ru-RU"/>
        </w:rPr>
        <w:pict>
          <v:line id="Прямая соединительная линия 9" o:spid="_x0000_s1123" style="position:absolute;z-index:251615232;visibility:visibl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"/>
        </w:pict>
      </w:r>
      <w:r>
        <w:rPr>
          <w:noProof/>
          <w:lang w:eastAsia="ru-RU"/>
        </w:rPr>
        <w:pict>
          <v:rect id="Прямоугольник 8" o:spid="_x0000_s1124" style="position:absolute;margin-left:27pt;margin-top:58.7pt;width:2in;height:18pt;z-index:251607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" o:spid="_x0000_s1125" style="position:absolute;margin-left:27pt;margin-top:22.7pt;width:2in;height:18pt;z-index:251604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">
            <v:textbox>
              <w:txbxContent>
                <w:p w:rsidR="00BB780C" w:rsidRPr="00231B27" w:rsidRDefault="00BB780C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" o:spid="_x0000_s1126" style="position:absolute;margin-left:207pt;margin-top:40.7pt;width:2in;height:18pt;z-index:251606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e1RgIAAE0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"/>
        </w:pict>
      </w:r>
      <w:r>
        <w:rPr>
          <w:noProof/>
          <w:lang w:eastAsia="ru-RU"/>
        </w:rPr>
        <w:pict>
          <v:line id="Прямая соединительная линия 5" o:spid="_x0000_s1127" style="position:absolute;z-index:251611136;visibility:visibl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EaTAIAAFc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4" o:spid="_x0000_s1128" style="position:absolute;z-index:251608064;visibility:visibl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3" o:spid="_x0000_s1129" style="position:absolute;z-index:251610112;visibility:visibl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9PTQIAAFc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"/>
        </w:pict>
      </w:r>
      <w:r>
        <w:rPr>
          <w:noProof/>
          <w:lang w:eastAsia="ru-RU"/>
        </w:rPr>
        <w:pict>
          <v:line id="Прямая соединительная линия 2" o:spid="_x0000_s1130" style="position:absolute;z-index:251609088;visibility:visibl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"/>
        </w:pict>
      </w:r>
    </w:p>
    <w:p w:rsidR="00BB780C" w:rsidRDefault="00BB780C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Поле 1" o:spid="_x0000_s1131" type="#_x0000_t202" style="position:absolute;margin-left:47.7pt;margin-top:515.35pt;width:747pt;height:54pt;z-index:251603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" stroked="f">
            <v:textbox>
              <w:txbxContent>
                <w:p w:rsidR="00BB780C" w:rsidRDefault="00BB780C" w:rsidP="007603C4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BB780C" w:rsidRPr="00EC21AC" w:rsidRDefault="00BB780C" w:rsidP="007603C4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BB780C" w:rsidRPr="00E8544A" w:rsidRDefault="00BB780C" w:rsidP="007603C4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</w:p>
    <w:p w:rsidR="00BB780C" w:rsidRDefault="00BB780C" w:rsidP="001E6968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780C" w:rsidRPr="007B2DC2" w:rsidRDefault="00BB780C" w:rsidP="007B2DC2">
      <w:pPr>
        <w:rPr>
          <w:rFonts w:ascii="Times New Roman" w:hAnsi="Times New Roman"/>
          <w:sz w:val="28"/>
          <w:szCs w:val="28"/>
        </w:rPr>
      </w:pPr>
    </w:p>
    <w:sectPr w:rsidR="00BB780C" w:rsidRPr="007B2DC2" w:rsidSect="007B2D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CD6"/>
    <w:multiLevelType w:val="hybridMultilevel"/>
    <w:tmpl w:val="DB62D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512EA"/>
    <w:multiLevelType w:val="hybridMultilevel"/>
    <w:tmpl w:val="946210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296787"/>
    <w:multiLevelType w:val="hybridMultilevel"/>
    <w:tmpl w:val="EACE6C9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AB904A2"/>
    <w:multiLevelType w:val="hybridMultilevel"/>
    <w:tmpl w:val="E5B288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2B2E77"/>
    <w:multiLevelType w:val="hybridMultilevel"/>
    <w:tmpl w:val="B1C6767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2DB7E03"/>
    <w:multiLevelType w:val="hybridMultilevel"/>
    <w:tmpl w:val="15745F4C"/>
    <w:lvl w:ilvl="0" w:tplc="FE50030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5F4ED5"/>
    <w:multiLevelType w:val="hybridMultilevel"/>
    <w:tmpl w:val="0B90F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13349"/>
    <w:multiLevelType w:val="hybridMultilevel"/>
    <w:tmpl w:val="68F4C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006B5"/>
    <w:multiLevelType w:val="hybridMultilevel"/>
    <w:tmpl w:val="03B80C6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D885443"/>
    <w:multiLevelType w:val="hybridMultilevel"/>
    <w:tmpl w:val="47562E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2311319"/>
    <w:multiLevelType w:val="hybridMultilevel"/>
    <w:tmpl w:val="CFEE584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456B50D6"/>
    <w:multiLevelType w:val="hybridMultilevel"/>
    <w:tmpl w:val="C86C6CC2"/>
    <w:lvl w:ilvl="0" w:tplc="94422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0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518"/>
    <w:rsid w:val="00060384"/>
    <w:rsid w:val="000F1666"/>
    <w:rsid w:val="00116FCF"/>
    <w:rsid w:val="001E6968"/>
    <w:rsid w:val="00231B27"/>
    <w:rsid w:val="00386167"/>
    <w:rsid w:val="003A6A6A"/>
    <w:rsid w:val="003B4039"/>
    <w:rsid w:val="00413F47"/>
    <w:rsid w:val="00422F34"/>
    <w:rsid w:val="00502D26"/>
    <w:rsid w:val="00592377"/>
    <w:rsid w:val="00672457"/>
    <w:rsid w:val="007603C4"/>
    <w:rsid w:val="007B2DC2"/>
    <w:rsid w:val="00805C19"/>
    <w:rsid w:val="00852898"/>
    <w:rsid w:val="008F3EFE"/>
    <w:rsid w:val="009240AA"/>
    <w:rsid w:val="00A6377B"/>
    <w:rsid w:val="00AE053C"/>
    <w:rsid w:val="00BA022A"/>
    <w:rsid w:val="00BB780C"/>
    <w:rsid w:val="00C15EA5"/>
    <w:rsid w:val="00C17BBF"/>
    <w:rsid w:val="00C27E7B"/>
    <w:rsid w:val="00CD57F2"/>
    <w:rsid w:val="00D76FC0"/>
    <w:rsid w:val="00D85330"/>
    <w:rsid w:val="00DA5798"/>
    <w:rsid w:val="00E14534"/>
    <w:rsid w:val="00E8544A"/>
    <w:rsid w:val="00E96CF1"/>
    <w:rsid w:val="00EC21AC"/>
    <w:rsid w:val="00F1771C"/>
    <w:rsid w:val="00FD7518"/>
    <w:rsid w:val="00FD7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7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2D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02D26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BA02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008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5</Pages>
  <Words>519</Words>
  <Characters>2959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</cp:revision>
  <dcterms:created xsi:type="dcterms:W3CDTF">2021-06-02T13:19:00Z</dcterms:created>
  <dcterms:modified xsi:type="dcterms:W3CDTF">2022-06-19T19:37:00Z</dcterms:modified>
</cp:coreProperties>
</file>