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A67" w:rsidRPr="00D85330" w:rsidRDefault="00C65A67" w:rsidP="00D8533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65A67" w:rsidRPr="00D85330" w:rsidRDefault="00C65A67" w:rsidP="00BA022A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</w:t>
      </w:r>
      <w:r w:rsidRPr="00E96C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</w:t>
      </w: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>Утверждаю</w:t>
      </w:r>
    </w:p>
    <w:p w:rsidR="00C65A67" w:rsidRPr="00D85330" w:rsidRDefault="00C65A67" w:rsidP="00D85330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директор ГКОУ КК школы – интернат ст.   Костромской</w:t>
      </w:r>
    </w:p>
    <w:p w:rsidR="00C65A67" w:rsidRPr="00D85330" w:rsidRDefault="00C65A67" w:rsidP="00BA022A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</w:t>
      </w:r>
      <w:r w:rsidRPr="00E96CF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</w:t>
      </w: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___________ И. Ю. Михайлова</w:t>
      </w:r>
    </w:p>
    <w:p w:rsidR="00C65A67" w:rsidRPr="00D85330" w:rsidRDefault="00C65A67" w:rsidP="00D8533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</w:t>
      </w:r>
      <w:r w:rsidRPr="00E96CF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«6» октябрь 2022</w:t>
      </w: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года</w:t>
      </w:r>
    </w:p>
    <w:p w:rsidR="00C65A67" w:rsidRPr="00D85330" w:rsidRDefault="00C65A67" w:rsidP="00D85330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C65A67" w:rsidRPr="00D85330" w:rsidRDefault="00C65A67" w:rsidP="00D85330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</w:t>
      </w:r>
    </w:p>
    <w:p w:rsidR="00C65A67" w:rsidRPr="00D85330" w:rsidRDefault="00C65A67" w:rsidP="00D8533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C65A67" w:rsidRPr="00D85330" w:rsidRDefault="00C65A67" w:rsidP="00D8533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C65A67" w:rsidRPr="00D85330" w:rsidRDefault="00C65A67" w:rsidP="00D85330">
      <w:pPr>
        <w:rPr>
          <w:rFonts w:ascii="Times New Roman" w:hAnsi="Times New Roman"/>
          <w:sz w:val="24"/>
          <w:szCs w:val="24"/>
        </w:rPr>
      </w:pPr>
    </w:p>
    <w:p w:rsidR="00C65A67" w:rsidRPr="00D85330" w:rsidRDefault="00C65A67" w:rsidP="00BA022A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Дата проведения: 06.10.2022</w:t>
      </w:r>
      <w:r w:rsidRPr="00D85330">
        <w:rPr>
          <w:rFonts w:ascii="Times New Roman" w:hAnsi="Times New Roman"/>
          <w:sz w:val="24"/>
          <w:szCs w:val="24"/>
          <w:lang w:eastAsia="ru-RU"/>
        </w:rPr>
        <w:t xml:space="preserve"> г.</w:t>
      </w:r>
      <w:r w:rsidRPr="00D8533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C65A67" w:rsidRPr="00D85330" w:rsidRDefault="00C65A67" w:rsidP="00D8533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65A67" w:rsidRPr="00D85330" w:rsidRDefault="00C65A67" w:rsidP="00D8533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65A67" w:rsidRPr="00D85330" w:rsidRDefault="00C65A67" w:rsidP="00D8533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65A67" w:rsidRPr="00D85330" w:rsidRDefault="00C65A67" w:rsidP="00BA022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C65A67" w:rsidRPr="00D85330" w:rsidRDefault="00C65A67" w:rsidP="00D85330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проведения Открытого чемпионата ГКОУ КК школы – интернат ст. Костромской по проведению внутри школьных соревнований по «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Мини - ф</w:t>
      </w:r>
      <w:r w:rsidRPr="00E96CF1">
        <w:rPr>
          <w:rFonts w:ascii="Times New Roman" w:hAnsi="Times New Roman"/>
          <w:b/>
          <w:bCs/>
          <w:sz w:val="24"/>
          <w:szCs w:val="24"/>
          <w:lang w:eastAsia="ru-RU"/>
        </w:rPr>
        <w:t>ут</w:t>
      </w:r>
      <w:r w:rsidRPr="00D85330">
        <w:rPr>
          <w:rFonts w:ascii="Times New Roman" w:hAnsi="Times New Roman"/>
          <w:b/>
          <w:bCs/>
          <w:sz w:val="24"/>
          <w:szCs w:val="24"/>
          <w:lang w:eastAsia="ru-RU"/>
        </w:rPr>
        <w:t>болу</w:t>
      </w: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», среди </w:t>
      </w:r>
      <w:r w:rsidRPr="00E96C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7-9</w:t>
      </w: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классов.</w:t>
      </w:r>
    </w:p>
    <w:p w:rsidR="00C65A67" w:rsidRPr="00E96CF1" w:rsidRDefault="00C65A67" w:rsidP="00502D2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65A67" w:rsidRPr="00E96CF1" w:rsidRDefault="00C65A67" w:rsidP="009240A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65A67" w:rsidRPr="00E96CF1" w:rsidRDefault="00C65A67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ЦЕЛИ И ЗАДАЧИ:</w:t>
      </w:r>
    </w:p>
    <w:p w:rsidR="00C65A67" w:rsidRPr="00E96CF1" w:rsidRDefault="00C65A67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формирования здорового образа жизни;</w:t>
      </w:r>
    </w:p>
    <w:p w:rsidR="00C65A67" w:rsidRPr="00E96CF1" w:rsidRDefault="00C65A67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привлечение к систематическим занятиям учащихся во внеурочное времяфизической культурой и спортом;</w:t>
      </w:r>
    </w:p>
    <w:p w:rsidR="00C65A67" w:rsidRPr="00E96CF1" w:rsidRDefault="00C65A67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популяризации футбола среди учащихся;</w:t>
      </w:r>
    </w:p>
    <w:p w:rsidR="00C65A67" w:rsidRPr="00E96CF1" w:rsidRDefault="00C65A67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улучшения физической и технической подготовки учащихся;</w:t>
      </w:r>
    </w:p>
    <w:p w:rsidR="00C65A67" w:rsidRPr="00E96CF1" w:rsidRDefault="00C65A67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 xml:space="preserve">выявления сильнейших команд и игроков школы для участия в городских соревнованиях по </w:t>
      </w:r>
      <w:r>
        <w:rPr>
          <w:rFonts w:ascii="Times New Roman" w:hAnsi="Times New Roman"/>
          <w:sz w:val="24"/>
          <w:szCs w:val="24"/>
        </w:rPr>
        <w:t>мини-</w:t>
      </w:r>
      <w:bookmarkStart w:id="0" w:name="_GoBack"/>
      <w:bookmarkEnd w:id="0"/>
      <w:r w:rsidRPr="00E96CF1">
        <w:rPr>
          <w:rFonts w:ascii="Times New Roman" w:hAnsi="Times New Roman"/>
          <w:sz w:val="24"/>
          <w:szCs w:val="24"/>
        </w:rPr>
        <w:t>футболу.</w:t>
      </w:r>
    </w:p>
    <w:p w:rsidR="00C65A67" w:rsidRPr="00E96CF1" w:rsidRDefault="00C65A67" w:rsidP="00805C19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C65A67" w:rsidRPr="00E96CF1" w:rsidRDefault="00C65A67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ВРЕМЯ И МЕСТО ПРОВЕДЕНИЯ</w:t>
      </w:r>
    </w:p>
    <w:p w:rsidR="00C65A67" w:rsidRPr="00E96CF1" w:rsidRDefault="00C65A67" w:rsidP="00C15EA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96CF1">
        <w:rPr>
          <w:rFonts w:ascii="Times New Roman" w:hAnsi="Times New Roman"/>
          <w:sz w:val="24"/>
          <w:szCs w:val="24"/>
        </w:rPr>
        <w:t xml:space="preserve">Соревнования проводятся на футбольном поле 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ГКОУКК школы-интернат ст. Костромской </w:t>
      </w:r>
      <w:smartTag w:uri="urn:schemas-microsoft-com:office:smarttags" w:element="metricconverter">
        <w:smartTagPr>
          <w:attr w:name="ProductID" w:val="2021 г"/>
        </w:smartTagPr>
        <w:r w:rsidRPr="00E96CF1">
          <w:rPr>
            <w:rFonts w:ascii="Times New Roman" w:hAnsi="Times New Roman"/>
            <w:sz w:val="24"/>
            <w:szCs w:val="24"/>
            <w:lang w:eastAsia="ru-RU"/>
          </w:rPr>
          <w:t>2021 г</w:t>
        </w:r>
      </w:smartTag>
      <w:r w:rsidRPr="00E96CF1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E96CF1">
        <w:rPr>
          <w:rFonts w:ascii="Times New Roman" w:hAnsi="Times New Roman"/>
          <w:sz w:val="24"/>
          <w:szCs w:val="24"/>
        </w:rPr>
        <w:t>(в случае плохой погоды – по согласованию).</w:t>
      </w:r>
    </w:p>
    <w:p w:rsidR="00C65A67" w:rsidRPr="00E96CF1" w:rsidRDefault="00C65A67" w:rsidP="00C15EA5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 xml:space="preserve">Жеребьёвка проводится на большой перемене в </w:t>
      </w:r>
      <w:r w:rsidRPr="00E96CF1">
        <w:rPr>
          <w:rFonts w:ascii="Times New Roman" w:hAnsi="Times New Roman"/>
          <w:b/>
          <w:sz w:val="24"/>
          <w:szCs w:val="24"/>
        </w:rPr>
        <w:t>10.45</w:t>
      </w:r>
      <w:r w:rsidRPr="00E96CF1">
        <w:rPr>
          <w:rFonts w:ascii="Times New Roman" w:hAnsi="Times New Roman"/>
          <w:sz w:val="24"/>
          <w:szCs w:val="24"/>
        </w:rPr>
        <w:t xml:space="preserve"> в спортивном зале школы в среду, </w:t>
      </w:r>
      <w:r>
        <w:rPr>
          <w:rFonts w:ascii="Times New Roman" w:hAnsi="Times New Roman"/>
          <w:b/>
          <w:sz w:val="24"/>
          <w:szCs w:val="24"/>
        </w:rPr>
        <w:t>6</w:t>
      </w:r>
      <w:r w:rsidRPr="00E96CF1">
        <w:rPr>
          <w:rFonts w:ascii="Times New Roman" w:hAnsi="Times New Roman"/>
          <w:b/>
          <w:sz w:val="24"/>
          <w:szCs w:val="24"/>
        </w:rPr>
        <w:t xml:space="preserve"> мая 2021 года</w:t>
      </w:r>
    </w:p>
    <w:p w:rsidR="00C65A67" w:rsidRPr="00E96CF1" w:rsidRDefault="00C65A67" w:rsidP="00C15EA5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C65A67" w:rsidRPr="00E96CF1" w:rsidRDefault="00C65A67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РУКОВОДСТВО И ПРОВЕДЕНИЕ СОРЕВНОВАНИЙ</w:t>
      </w:r>
    </w:p>
    <w:p w:rsidR="00C65A67" w:rsidRPr="00E96CF1" w:rsidRDefault="00C65A67" w:rsidP="00386167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Общее руководство подготовкой и проведением соревнований возлагается на учителей физической культуры</w:t>
      </w:r>
    </w:p>
    <w:p w:rsidR="00C65A67" w:rsidRPr="00E96CF1" w:rsidRDefault="00C65A67" w:rsidP="000F1666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Главный судья соревнований Астахова Р.В.</w:t>
      </w:r>
    </w:p>
    <w:p w:rsidR="00C65A67" w:rsidRPr="00E96CF1" w:rsidRDefault="00C65A67" w:rsidP="00D85330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C65A67" w:rsidRPr="00E96CF1" w:rsidRDefault="00C65A67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УЧАСТНИКИ СОРЕВНОВАНИЙ</w:t>
      </w:r>
    </w:p>
    <w:p w:rsidR="00C65A67" w:rsidRPr="00E96CF1" w:rsidRDefault="00C65A67" w:rsidP="00116FCF">
      <w:pPr>
        <w:pStyle w:val="ListParagraph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 участию в соревнованиях допускаются учащиеся, отнесённые к основной медицинской группе и имеющие спортивную форму и обувь. На участниках команды должен присутствовать единообразный отличительный элемент (или майки одного цвета)</w:t>
      </w:r>
    </w:p>
    <w:p w:rsidR="00C65A67" w:rsidRPr="00E96CF1" w:rsidRDefault="00C65A67" w:rsidP="00116FCF">
      <w:pPr>
        <w:pStyle w:val="ListParagraph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Капитан команды должен иметь отличительный знак на рукаве или на футболке</w:t>
      </w:r>
    </w:p>
    <w:p w:rsidR="00C65A67" w:rsidRPr="00E96CF1" w:rsidRDefault="00C65A67" w:rsidP="00D85330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C65A67" w:rsidRPr="00E96CF1" w:rsidRDefault="00C65A67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УСЛОВИЯ ПРОВЕДЕНИЯ СОРЕВНОВАНИЙ И ОПРЕДЕЛЕНИЕ ПОБЕДИТЕЛЕЙ</w:t>
      </w:r>
    </w:p>
    <w:p w:rsidR="00C65A67" w:rsidRPr="00E96CF1" w:rsidRDefault="00C65A67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Соревнования проводятся по олимпийской системе</w:t>
      </w:r>
    </w:p>
    <w:p w:rsidR="00C65A67" w:rsidRPr="00E96CF1" w:rsidRDefault="00C65A67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Состав команды: 10 человек + классный руководитель</w:t>
      </w:r>
    </w:p>
    <w:p w:rsidR="00C65A67" w:rsidRPr="00E96CF1" w:rsidRDefault="00C65A67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Количественный состав на площадке 5+1</w:t>
      </w:r>
    </w:p>
    <w:p w:rsidR="00C65A67" w:rsidRPr="00E96CF1" w:rsidRDefault="00C65A67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Количество замен не ограничено</w:t>
      </w:r>
    </w:p>
    <w:p w:rsidR="00C65A67" w:rsidRPr="00E96CF1" w:rsidRDefault="00C65A67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Продолжительность игры : 2 тайма по 15 минут.</w:t>
      </w:r>
    </w:p>
    <w:p w:rsidR="00C65A67" w:rsidRPr="00E96CF1" w:rsidRDefault="00C65A67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В случае ничейного счета игры в основное время, назначается дополнительное время 5 минут.</w:t>
      </w:r>
    </w:p>
    <w:p w:rsidR="00C65A67" w:rsidRPr="00E96CF1" w:rsidRDefault="00C65A67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В случае ничейного счета по окончании основного и дополнительного времени, победитель определяется в серии послематчевых пенальти. Каждая команда проводит по 3 удара с 6-ти метровой отметки. Право очередности пробития послематчевых пенальти определяет жребий.</w:t>
      </w:r>
    </w:p>
    <w:p w:rsidR="00C65A67" w:rsidRPr="00E96CF1" w:rsidRDefault="00C65A67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Команде присуждается техническое поражение в случаях:</w:t>
      </w:r>
    </w:p>
    <w:p w:rsidR="00C65A67" w:rsidRPr="00E96CF1" w:rsidRDefault="00C65A67" w:rsidP="00C27E7B">
      <w:pPr>
        <w:pStyle w:val="ListParagraph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Опоздание на игру более чем на 10 минут</w:t>
      </w:r>
    </w:p>
    <w:p w:rsidR="00C65A67" w:rsidRPr="00E96CF1" w:rsidRDefault="00C65A67" w:rsidP="00C27E7B">
      <w:pPr>
        <w:pStyle w:val="ListParagraph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Неявка на игру без предупреждения и уважительной причины</w:t>
      </w:r>
    </w:p>
    <w:p w:rsidR="00C65A67" w:rsidRPr="00E96CF1" w:rsidRDefault="00C65A67" w:rsidP="00C27E7B">
      <w:pPr>
        <w:pStyle w:val="ListParagraph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Наличие в команде участника из другого класса</w:t>
      </w:r>
    </w:p>
    <w:p w:rsidR="00C65A67" w:rsidRPr="00E96CF1" w:rsidRDefault="00C65A67" w:rsidP="00C27E7B">
      <w:pPr>
        <w:pStyle w:val="ListParagraph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В случае нахождения на поле менее 4-х игроков</w:t>
      </w:r>
    </w:p>
    <w:p w:rsidR="00C65A67" w:rsidRPr="00E96CF1" w:rsidRDefault="00C65A67" w:rsidP="00E96CF1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C65A67" w:rsidRPr="00E96CF1" w:rsidRDefault="00C65A67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НАГРАЖДЕНИЕ</w:t>
      </w:r>
    </w:p>
    <w:p w:rsidR="00C65A67" w:rsidRPr="00E96CF1" w:rsidRDefault="00C65A67" w:rsidP="00BA022A">
      <w:pPr>
        <w:pStyle w:val="ListParagraph"/>
        <w:spacing w:after="0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Команды, занявшие призовые места награждаются грамотами</w:t>
      </w:r>
    </w:p>
    <w:p w:rsidR="00C65A67" w:rsidRPr="00E96CF1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C65A67" w:rsidRPr="00E96CF1" w:rsidRDefault="00C65A67" w:rsidP="00E96CF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E96CF1">
        <w:rPr>
          <w:rFonts w:ascii="Times New Roman" w:hAnsi="Times New Roman"/>
          <w:color w:val="000000"/>
          <w:sz w:val="24"/>
          <w:szCs w:val="24"/>
        </w:rPr>
        <w:t>Победителями в соревнованиях по «Мини - футболу» среди 7 -9 классов школы- интерна  ст. Костромской:</w:t>
      </w:r>
    </w:p>
    <w:p w:rsidR="00C65A67" w:rsidRPr="00E96CF1" w:rsidRDefault="00C65A67" w:rsidP="00E96CF1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9а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 класс.</w:t>
      </w:r>
    </w:p>
    <w:p w:rsidR="00C65A67" w:rsidRPr="00E96CF1" w:rsidRDefault="00C65A67" w:rsidP="00E96CF1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9б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 класс.</w:t>
      </w:r>
    </w:p>
    <w:p w:rsidR="00C65A67" w:rsidRPr="00E96CF1" w:rsidRDefault="00C65A67" w:rsidP="00E96CF1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 класс.</w:t>
      </w:r>
    </w:p>
    <w:p w:rsidR="00C65A67" w:rsidRPr="00E96CF1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B2DC2">
        <w:rPr>
          <w:rFonts w:ascii="Times New Roman" w:hAnsi="Times New Roman"/>
          <w:b/>
          <w:sz w:val="28"/>
          <w:szCs w:val="28"/>
          <w:lang w:eastAsia="ru-RU"/>
        </w:rPr>
        <w:t xml:space="preserve">Соревнования по футболу                                                                            Протокол № </w:t>
      </w:r>
      <w:r w:rsidRPr="007B2DC2">
        <w:rPr>
          <w:rFonts w:ascii="Times New Roman" w:hAnsi="Times New Roman"/>
          <w:sz w:val="28"/>
          <w:szCs w:val="28"/>
          <w:lang w:eastAsia="ru-RU"/>
        </w:rPr>
        <w:t>1</w: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28"/>
          <w:szCs w:val="24"/>
          <w:lang w:eastAsia="ru-RU"/>
        </w:rPr>
      </w:pPr>
      <w:r w:rsidRPr="007B2DC2">
        <w:rPr>
          <w:rFonts w:ascii="Times New Roman" w:hAnsi="Times New Roman"/>
          <w:sz w:val="28"/>
          <w:szCs w:val="24"/>
          <w:lang w:eastAsia="ru-RU"/>
        </w:rPr>
        <w:t>8-11 классы</w: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 w:right="-19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B2DC2">
        <w:rPr>
          <w:rFonts w:ascii="Times New Roman" w:hAnsi="Times New Roman"/>
          <w:sz w:val="24"/>
          <w:szCs w:val="24"/>
          <w:lang w:eastAsia="ru-RU"/>
        </w:rPr>
        <w:t xml:space="preserve">Место проведения с/площадка МБОУ СОШ № 14   Начат ……………….…… 20 ……. г.   Окончен ……………………… 20 ……. г. </w: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rect id="Прямоугольник 107" o:spid="_x0000_s1026" style="position:absolute;left:0;text-align:left;margin-left:27pt;margin-top:.5pt;width:2in;height:27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" stroked="f">
            <v:textbox>
              <w:txbxContent>
                <w:p w:rsidR="00C65A67" w:rsidRPr="00E14534" w:rsidRDefault="00C65A67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 xml:space="preserve">¼ </w:t>
                  </w:r>
                  <w:r>
                    <w:rPr>
                      <w:b/>
                      <w:sz w:val="28"/>
                      <w:szCs w:val="28"/>
                    </w:rPr>
                    <w:t>финала</w:t>
                  </w:r>
                </w:p>
              </w:txbxContent>
            </v:textbox>
          </v:rect>
        </w:pict>
      </w:r>
    </w:p>
    <w:p w:rsidR="00C65A67" w:rsidRPr="007B2DC2" w:rsidRDefault="00C65A67" w:rsidP="007B2DC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06" o:spid="_x0000_s1027" type="#_x0000_t202" style="position:absolute;margin-left:-9pt;margin-top:364.7pt;width:747pt;height:54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" stroked="f">
            <v:textbox>
              <w:txbxContent>
                <w:p w:rsidR="00C65A67" w:rsidRDefault="00C65A67" w:rsidP="007B2DC2">
                  <w:pPr>
                    <w:rPr>
                      <w:b/>
                    </w:rPr>
                  </w:pPr>
                  <w:r w:rsidRPr="00AE053C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C65A67" w:rsidRPr="00EC21AC" w:rsidRDefault="00C65A67" w:rsidP="007B2DC2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C65A67" w:rsidRPr="00E8544A" w:rsidRDefault="00C65A67" w:rsidP="007B2DC2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Прямоугольник 105" o:spid="_x0000_s1028" style="position:absolute;margin-left:387pt;margin-top:40.7pt;width:2in;height:27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" stroked="f">
            <v:textbox>
              <w:txbxContent>
                <w:p w:rsidR="00C65A67" w:rsidRPr="00E14534" w:rsidRDefault="00C65A67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Финал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4" o:spid="_x0000_s1029" style="position:absolute;margin-left:207pt;margin-top:4.7pt;width:2in;height:27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" stroked="f">
            <v:textbox>
              <w:txbxContent>
                <w:p w:rsidR="00C65A67" w:rsidRPr="00E14534" w:rsidRDefault="00C65A67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½</w:t>
                  </w:r>
                  <w:r>
                    <w:rPr>
                      <w:b/>
                      <w:sz w:val="28"/>
                      <w:szCs w:val="28"/>
                    </w:rPr>
                    <w:t xml:space="preserve"> финала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3" o:spid="_x0000_s1030" style="position:absolute;margin-left:567pt;margin-top:328.7pt;width:2in;height:18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IV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2" o:spid="_x0000_s1031" style="position:absolute;margin-left:567pt;margin-top:175.7pt;width:2in;height:18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1" o:spid="_x0000_s1032" style="position:absolute;margin-left:567pt;margin-top:292.7pt;width:2in;height:18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0" o:spid="_x0000_s1033" style="position:absolute;margin-left:387pt;margin-top:328.7pt;width:2in;height:18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"/>
        </w:pict>
      </w:r>
      <w:r>
        <w:rPr>
          <w:noProof/>
          <w:lang w:eastAsia="ru-RU"/>
        </w:rPr>
        <w:pict>
          <v:rect id="Прямоугольник 99" o:spid="_x0000_s1034" style="position:absolute;margin-left:387pt;margin-top:256.7pt;width:2in;height:18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"/>
        </w:pict>
      </w:r>
      <w:r>
        <w:rPr>
          <w:noProof/>
          <w:lang w:eastAsia="ru-RU"/>
        </w:rPr>
        <w:pict>
          <v:line id="Прямая соединительная линия 98" o:spid="_x0000_s1035" style="position:absolute;z-index:251707392;visibility:visibl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hj6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97" o:spid="_x0000_s1036" style="position:absolute;z-index:251706368;visibility:visibl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K7STgIAAFkEAAAOAAAAZHJzL2Uyb0RvYy54bWysVM1uEzEQviPxDtbe090NSZq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96" o:spid="_x0000_s1037" style="position:absolute;z-index:251705344;visibility:visibl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m2c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95" o:spid="_x0000_s1038" style="position:absolute;z-index:251704320;visibility:visibl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"/>
        </w:pict>
      </w:r>
      <w:r>
        <w:rPr>
          <w:noProof/>
          <w:lang w:eastAsia="ru-RU"/>
        </w:rPr>
        <w:pict>
          <v:rect id="Прямоугольник 94" o:spid="_x0000_s1039" style="position:absolute;margin-left:567pt;margin-top:139.7pt;width:2in;height:18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8G9TwIAAGE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231B27">
                    <w:rPr>
                      <w:b/>
                      <w:sz w:val="20"/>
                      <w:szCs w:val="20"/>
                      <w:lang w:val="en-US"/>
                    </w:rPr>
                    <w:t>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93" o:spid="_x0000_s1040" style="position:absolute;z-index:251700224;visibility:visibl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dAyTgIAAFk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92" o:spid="_x0000_s1041" style="position:absolute;z-index:251697152;visibility:visibl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"/>
        </w:pict>
      </w:r>
      <w:r>
        <w:rPr>
          <w:noProof/>
          <w:lang w:eastAsia="ru-RU"/>
        </w:rPr>
        <w:pict>
          <v:line id="Прямая соединительная линия 91" o:spid="_x0000_s1042" style="position:absolute;z-index:251698176;visibility:visibl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FevTgIAAFk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90" o:spid="_x0000_s1043" style="position:absolute;z-index:251699200;visibility:visibl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pTh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"/>
        </w:pict>
      </w:r>
      <w:r>
        <w:rPr>
          <w:noProof/>
          <w:lang w:eastAsia="ru-RU"/>
        </w:rPr>
        <w:pict>
          <v:rect id="Прямоугольник 89" o:spid="_x0000_s1044" style="position:absolute;margin-left:387pt;margin-top:220.7pt;width:2in;height:18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"/>
        </w:pict>
      </w:r>
      <w:r>
        <w:rPr>
          <w:noProof/>
          <w:lang w:eastAsia="ru-RU"/>
        </w:rPr>
        <w:pict>
          <v:line id="Прямая соединительная линия 88" o:spid="_x0000_s1045" style="position:absolute;z-index:251695104;visibility:visibl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19m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87" o:spid="_x0000_s1046" style="position:absolute;z-index:251694080;visibility:visibl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elO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"/>
        </w:pict>
      </w:r>
      <w:r>
        <w:rPr>
          <w:noProof/>
          <w:lang w:eastAsia="ru-RU"/>
        </w:rPr>
        <w:pict>
          <v:rect id="Прямоугольник 86" o:spid="_x0000_s1047" style="position:absolute;margin-left:387pt;margin-top:76.7pt;width:2in;height:18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"/>
        </w:pict>
      </w:r>
      <w:r>
        <w:rPr>
          <w:noProof/>
          <w:lang w:eastAsia="ru-RU"/>
        </w:rPr>
        <w:pict>
          <v:line id="Прямая соединительная линия 85" o:spid="_x0000_s1048" style="position:absolute;z-index:251691008;visibility:visibl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7TTgIAAFk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O64btNOAgAAWQQAAA4AAAAAAAAAAAAAAAAALgIAAGRycy9lMm9Eb2MueG1sUEsBAi0AFAAGAAgA&#10;AAAhAOLej27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84" o:spid="_x0000_s1049" style="position:absolute;z-index:251687936;visibility:visibl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83" o:spid="_x0000_s1050" style="position:absolute;z-index:251688960;visibility:visibl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Jeu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OgY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82" o:spid="_x0000_s1051" style="position:absolute;z-index:251689984;visibility:visibl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TgTgIAAFk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82JU4E4CAABZBAAADgAAAAAAAAAAAAAAAAAuAgAAZHJzL2Uyb0RvYy54bWxQSwECLQAUAAYACAAA&#10;ACEAMfxUk90AAAAJAQAADwAAAAAAAAAAAAAAAACoBAAAZHJzL2Rvd25yZXYueG1sUEsFBgAAAAAE&#10;AAQA8wAAALIFAAAAAA==&#10;"/>
        </w:pict>
      </w:r>
      <w:r>
        <w:rPr>
          <w:noProof/>
          <w:lang w:eastAsia="ru-RU"/>
        </w:rPr>
        <w:pict>
          <v:rect id="Прямоугольник 81" o:spid="_x0000_s1052" style="position:absolute;margin-left:27pt;margin-top:238.7pt;width:2in;height:18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80" o:spid="_x0000_s1053" style="position:absolute;z-index:251678720;visibility:visibl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"/>
        </w:pict>
      </w:r>
      <w:r>
        <w:rPr>
          <w:noProof/>
          <w:lang w:eastAsia="ru-RU"/>
        </w:rPr>
        <w:pict>
          <v:rect id="Прямоугольник 79" o:spid="_x0000_s1054" style="position:absolute;margin-left:27pt;margin-top:202.7pt;width:2in;height:18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78" o:spid="_x0000_s1055" style="position:absolute;margin-left:207pt;margin-top:184.7pt;width:2in;height:18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"/>
        </w:pict>
      </w:r>
      <w:r>
        <w:rPr>
          <w:noProof/>
          <w:lang w:eastAsia="ru-RU"/>
        </w:rPr>
        <w:pict>
          <v:rect id="Прямоугольник 77" o:spid="_x0000_s1056" style="position:absolute;margin-left:27pt;margin-top:166.7pt;width:2in;height:18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76" o:spid="_x0000_s1057" style="position:absolute;z-index:251681792;visibility:visibl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gda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75" o:spid="_x0000_s1058" style="position:absolute;z-index:251680768;visibility:visibl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74" o:spid="_x0000_s1059" style="position:absolute;z-index:251679744;visibility:visibl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4DHTwIAAFk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"/>
        </w:pict>
      </w:r>
      <w:r>
        <w:rPr>
          <w:noProof/>
          <w:lang w:eastAsia="ru-RU"/>
        </w:rPr>
        <w:pict>
          <v:rect id="Прямоугольник 73" o:spid="_x0000_s1060" style="position:absolute;margin-left:27pt;margin-top:130.7pt;width:2in;height:18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72" o:spid="_x0000_s1061" style="position:absolute;margin-left:207pt;margin-top:112.7pt;width:2in;height:18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"/>
        </w:pict>
      </w:r>
      <w:r>
        <w:rPr>
          <w:noProof/>
          <w:lang w:eastAsia="ru-RU"/>
        </w:rPr>
        <w:pict>
          <v:rect id="Прямоугольник 71" o:spid="_x0000_s1062" style="position:absolute;margin-left:27pt;margin-top:94.7pt;width:2in;height:1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3.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70" o:spid="_x0000_s1063" style="position:absolute;z-index:251674624;visibility:visibl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v4nTgIAAFkEAAAOAAAAZHJzL2Uyb0RvYy54bWysVM1uEzEQviPxDtbe090NSZq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69" o:spid="_x0000_s1064" style="position:absolute;z-index:251673600;visibility:visibl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buTgIAAFk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FpF9u5OAgAAWQQAAA4AAAAAAAAAAAAAAAAALgIAAGRycy9lMm9Eb2MueG1sUEsBAi0AFAAGAAgA&#10;AAAhAMKa4lr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68" o:spid="_x0000_s1065" style="position:absolute;z-index:251672576;visibility:visibl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Wg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67" o:spid="_x0000_s1066" style="position:absolute;z-index:251671552;visibility:visibl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"/>
        </w:pict>
      </w:r>
      <w:r>
        <w:rPr>
          <w:noProof/>
          <w:lang w:eastAsia="ru-RU"/>
        </w:rPr>
        <w:pict>
          <v:rect id="Прямоугольник 66" o:spid="_x0000_s1067" style="position:absolute;margin-left:27pt;margin-top:58.7pt;width:2in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2.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65" o:spid="_x0000_s1068" style="position:absolute;margin-left:27pt;margin-top:22.7pt;width:2in;height:1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1.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64" o:spid="_x0000_s1069" style="position:absolute;margin-left:207pt;margin-top:40.7pt;width:2in;height:1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PKRSAIAAE8EAAAOAAAAZHJzL2Uyb0RvYy54bWysVM2O0zAQviPxDpbvNG3Ulm7UdLXqUoS0&#10;wEoLD+A6TmPh2GbsNl1OSFxX4hF4CC6In32G9I0YO93S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"/>
        </w:pict>
      </w:r>
      <w:r>
        <w:rPr>
          <w:noProof/>
          <w:lang w:eastAsia="ru-RU"/>
        </w:rPr>
        <w:pict>
          <v:line id="Прямая соединительная линия 63" o:spid="_x0000_s1070" style="position:absolute;z-index:251667456;visibility:visibl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P1o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AY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62" o:spid="_x0000_s1071" style="position:absolute;z-index:251664384;visibility:visibl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"/>
        </w:pict>
      </w:r>
      <w:r>
        <w:rPr>
          <w:noProof/>
          <w:lang w:eastAsia="ru-RU"/>
        </w:rPr>
        <w:pict>
          <v:line id="Прямая соединительная линия 61" o:spid="_x0000_s1072" style="position:absolute;z-index:251666432;visibility:visibl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60" o:spid="_x0000_s1073" style="position:absolute;z-index:251665408;visibility:visibl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7m7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"/>
        </w:pic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line id="Прямая соединительная линия 59" o:spid="_x0000_s1074" style="position:absolute;left:0;text-align:left;z-index:251693056;visibility:visible" from="369pt,2.8pt" to="369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"/>
        </w:pic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line id="Прямая соединительная линия 58" o:spid="_x0000_s1075" style="position:absolute;left:0;text-align:left;z-index:251683840;visibility:visible" from="171pt,8.55pt" to="36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AITgIAAFo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"/>
        </w:pic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B2DC2">
        <w:rPr>
          <w:rFonts w:ascii="Times New Roman" w:hAnsi="Times New Roman"/>
          <w:b/>
          <w:sz w:val="28"/>
          <w:szCs w:val="28"/>
          <w:lang w:eastAsia="ru-RU"/>
        </w:rPr>
        <w:t xml:space="preserve">Соревнования по футболу                                                                            Протокол № </w:t>
      </w:r>
      <w:r w:rsidRPr="007B2DC2">
        <w:rPr>
          <w:rFonts w:ascii="Times New Roman" w:hAnsi="Times New Roman"/>
          <w:sz w:val="28"/>
          <w:szCs w:val="28"/>
          <w:lang w:eastAsia="ru-RU"/>
        </w:rPr>
        <w:t>2</w: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28"/>
          <w:szCs w:val="24"/>
          <w:lang w:eastAsia="ru-RU"/>
        </w:rPr>
      </w:pPr>
      <w:r w:rsidRPr="007B2DC2">
        <w:rPr>
          <w:rFonts w:ascii="Times New Roman" w:hAnsi="Times New Roman"/>
          <w:sz w:val="28"/>
          <w:szCs w:val="24"/>
          <w:lang w:eastAsia="ru-RU"/>
        </w:rPr>
        <w:t>5-7 классы</w: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 w:right="-19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B2DC2">
        <w:rPr>
          <w:rFonts w:ascii="Times New Roman" w:hAnsi="Times New Roman"/>
          <w:sz w:val="24"/>
          <w:szCs w:val="24"/>
          <w:lang w:eastAsia="ru-RU"/>
        </w:rPr>
        <w:t xml:space="preserve">Место проведения с/площадка МБОУ СОШ № 14   Начат ……………….…… 20 ……. г.   Окончен ……………………… 20 ……. г. </w:t>
      </w: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65A67" w:rsidRPr="007B2DC2" w:rsidRDefault="00C65A67" w:rsidP="007B2DC2">
      <w:pPr>
        <w:spacing w:after="0" w:line="240" w:lineRule="auto"/>
        <w:ind w:left="-18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65A67" w:rsidRPr="007B2DC2" w:rsidRDefault="00C65A67" w:rsidP="007B2DC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Поле 56" o:spid="_x0000_s1076" type="#_x0000_t202" style="position:absolute;margin-left:-9pt;margin-top:364.7pt;width:747pt;height:5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" stroked="f">
            <v:textbox>
              <w:txbxContent>
                <w:p w:rsidR="00C65A67" w:rsidRDefault="00C65A67" w:rsidP="007B2DC2">
                  <w:pPr>
                    <w:rPr>
                      <w:b/>
                    </w:rPr>
                  </w:pPr>
                  <w:r w:rsidRPr="00413F47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C65A67" w:rsidRPr="00EC21AC" w:rsidRDefault="00C65A67" w:rsidP="007B2DC2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C65A67" w:rsidRPr="00E8544A" w:rsidRDefault="00C65A67" w:rsidP="007B2DC2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Прямоугольник 55" o:spid="_x0000_s1077" style="position:absolute;margin-left:387pt;margin-top:40.7pt;width:2in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" stroked="f">
            <v:textbox>
              <w:txbxContent>
                <w:p w:rsidR="00C65A67" w:rsidRPr="00E14534" w:rsidRDefault="00C65A67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Финал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4" o:spid="_x0000_s1078" style="position:absolute;margin-left:207pt;margin-top:4.7pt;width:2in;height:2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" stroked="f">
            <v:textbox>
              <w:txbxContent>
                <w:p w:rsidR="00C65A67" w:rsidRPr="00E14534" w:rsidRDefault="00C65A67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½</w:t>
                  </w:r>
                  <w:r>
                    <w:rPr>
                      <w:b/>
                      <w:sz w:val="28"/>
                      <w:szCs w:val="28"/>
                    </w:rPr>
                    <w:t xml:space="preserve"> финала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3" o:spid="_x0000_s1079" style="position:absolute;margin-left:567pt;margin-top:328.7pt;width:2in;height:18pt;z-index:251634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IV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2" o:spid="_x0000_s1080" style="position:absolute;margin-left:567pt;margin-top:175.7pt;width:2in;height:18pt;z-index:251633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hhTw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1" o:spid="_x0000_s1081" style="position:absolute;margin-left:567pt;margin-top:292.7pt;width:2in;height:18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0" o:spid="_x0000_s1082" style="position:absolute;margin-left:387pt;margin-top:328.7pt;width:2in;height:18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iDaRwIAAE8EAAAOAAAAZHJzL2Uyb0RvYy54bWysVM2O0zAQviPxDpbvNG3ULt2o6WrVpQhp&#10;gZUWHsB1nMbCsc3YbVpOSFxX4hF4CC6In32G9I0YO93S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"/>
        </w:pict>
      </w:r>
      <w:r>
        <w:rPr>
          <w:noProof/>
          <w:lang w:eastAsia="ru-RU"/>
        </w:rPr>
        <w:pict>
          <v:rect id="Прямоугольник 49" o:spid="_x0000_s1083" style="position:absolute;margin-left:387pt;margin-top:256.7pt;width:2in;height:18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"/>
        </w:pict>
      </w:r>
      <w:r>
        <w:rPr>
          <w:noProof/>
          <w:lang w:eastAsia="ru-RU"/>
        </w:rPr>
        <w:pict>
          <v:line id="Прямая соединительная линия 48" o:spid="_x0000_s1084" style="position:absolute;z-index:251657216;visibility:visibl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47" o:spid="_x0000_s1085" style="position:absolute;z-index:251656192;visibility:visibl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X1rTwIAAFk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"/>
        </w:pict>
      </w:r>
      <w:r>
        <w:rPr>
          <w:noProof/>
          <w:lang w:eastAsia="ru-RU"/>
        </w:rPr>
        <w:pict>
          <v:line id="Прямая соединительная линия 46" o:spid="_x0000_s1086" style="position:absolute;z-index:251655168;visibility:visibl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45" o:spid="_x0000_s1087" style="position:absolute;z-index:251654144;visibility:visibl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"/>
        </w:pict>
      </w:r>
      <w:r>
        <w:rPr>
          <w:noProof/>
          <w:lang w:eastAsia="ru-RU"/>
        </w:rPr>
        <w:pict>
          <v:rect id="Прямоугольник 44" o:spid="_x0000_s1088" style="position:absolute;margin-left:567pt;margin-top:139.7pt;width:2in;height:18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231B27">
                    <w:rPr>
                      <w:b/>
                      <w:sz w:val="20"/>
                      <w:szCs w:val="20"/>
                      <w:lang w:val="en-US"/>
                    </w:rPr>
                    <w:t>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43" o:spid="_x0000_s1089" style="position:absolute;z-index:251650048;visibility:visibl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AOLTwIAAFk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"/>
        </w:pict>
      </w:r>
      <w:r>
        <w:rPr>
          <w:noProof/>
          <w:lang w:eastAsia="ru-RU"/>
        </w:rPr>
        <w:pict>
          <v:line id="Прямая соединительная линия 42" o:spid="_x0000_s1090" style="position:absolute;z-index:251646976;visibility:visibl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"/>
        </w:pict>
      </w:r>
      <w:r>
        <w:rPr>
          <w:noProof/>
          <w:lang w:eastAsia="ru-RU"/>
        </w:rPr>
        <w:pict>
          <v:line id="Прямая соединительная линия 41" o:spid="_x0000_s1091" style="position:absolute;z-index:251648000;visibility:visibl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YQWTwIAAFk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"/>
        </w:pict>
      </w:r>
      <w:r>
        <w:rPr>
          <w:noProof/>
          <w:lang w:eastAsia="ru-RU"/>
        </w:rPr>
        <w:pict>
          <v:line id="Прямая соединительная линия 40" o:spid="_x0000_s1092" style="position:absolute;z-index:251649024;visibility:visibl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"/>
        </w:pict>
      </w:r>
      <w:r>
        <w:rPr>
          <w:noProof/>
          <w:lang w:eastAsia="ru-RU"/>
        </w:rPr>
        <w:pict>
          <v:line id="Прямая соединительная линия 39" o:spid="_x0000_s1093" style="position:absolute;z-index:251642880;visibility:visibl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1uTwIAAFkEAAAOAAAAZHJzL2Uyb0RvYy54bWysVM1uEzEQviPxDtbe091Nk5C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38" o:spid="_x0000_s1094" style="position:absolute;z-index:251641856;visibility:visibl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"/>
        </w:pict>
      </w:r>
      <w:r>
        <w:rPr>
          <w:noProof/>
          <w:lang w:eastAsia="ru-RU"/>
        </w:rPr>
        <w:pict>
          <v:rect id="Прямоугольник 37" o:spid="_x0000_s1095" style="position:absolute;margin-left:387pt;margin-top:220.7pt;width:2in;height:18pt;z-index:251640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"/>
        </w:pict>
      </w:r>
      <w:r>
        <w:rPr>
          <w:noProof/>
          <w:lang w:eastAsia="ru-RU"/>
        </w:rPr>
        <w:pict>
          <v:line id="Прямая соединительная линия 36" o:spid="_x0000_s1096" style="position:absolute;z-index:251644928;visibility:visibl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YtG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EQ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35" o:spid="_x0000_s1097" style="position:absolute;z-index:251643904;visibility:visibl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s+VTwIAAFk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"/>
        </w:pict>
      </w:r>
      <w:r>
        <w:rPr>
          <w:noProof/>
          <w:lang w:eastAsia="ru-RU"/>
        </w:rPr>
        <w:pict>
          <v:rect id="Прямоугольник 34" o:spid="_x0000_s1098" style="position:absolute;margin-left:387pt;margin-top:76.7pt;width:2in;height:18pt;z-index:251635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"/>
        </w:pict>
      </w:r>
      <w:r>
        <w:rPr>
          <w:noProof/>
          <w:lang w:eastAsia="ru-RU"/>
        </w:rPr>
        <w:pict>
          <v:line id="Прямая соединительная линия 33" o:spid="_x0000_s1099" style="position:absolute;z-index:251639808;visibility:visibl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bo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MXmNuhOAgAAWQQAAA4AAAAAAAAAAAAAAAAALgIAAGRycy9lMm9Eb2MueG1sUEsBAi0AFAAGAAgA&#10;AAAhAOLej27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32" o:spid="_x0000_s1100" style="position:absolute;z-index:251636736;visibility:visibl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31" o:spid="_x0000_s1101" style="position:absolute;z-index:251637760;visibility:visibl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30" o:spid="_x0000_s1102" style="position:absolute;z-index:251638784;visibility:visibl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XI7TgIAAFk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PusXp8V4XKTvPbW0l1WcUiY9u8Mwp72/G5b9s9qN&#10;4XGcjzLEj9GDXkD28B9Ih1b67u3mYKbo+socWgzzG4L3b80/kId7sB9+EUa/AA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ifFyO04CAABZBAAADgAAAAAAAAAAAAAAAAAuAgAAZHJzL2Uyb0RvYy54bWxQSwECLQAUAAYACAAA&#10;ACEAMfxUk90AAAAJAQAADwAAAAAAAAAAAAAAAACo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29" o:spid="_x0000_s1103" style="position:absolute;z-index:251629568;visibility:visibl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"/>
        </w:pict>
      </w:r>
      <w:r>
        <w:rPr>
          <w:noProof/>
          <w:lang w:eastAsia="ru-RU"/>
        </w:rPr>
        <w:pict>
          <v:rect id="Прямоугольник 28" o:spid="_x0000_s1104" style="position:absolute;margin-left:27pt;margin-top:274.7pt;width:2in;height:18pt;z-index:251628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4qTw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27" o:spid="_x0000_s1105" style="position:absolute;margin-left:207pt;margin-top:256.7pt;width:2in;height:18pt;z-index:251627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"/>
        </w:pict>
      </w:r>
      <w:r>
        <w:rPr>
          <w:noProof/>
          <w:lang w:eastAsia="ru-RU"/>
        </w:rPr>
        <w:pict>
          <v:rect id="Прямоугольник 26" o:spid="_x0000_s1106" style="position:absolute;margin-left:27pt;margin-top:238.7pt;width:2in;height:18pt;z-index:251626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gc8UAIAAGI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25" o:spid="_x0000_s1107" style="position:absolute;z-index:251632640;visibility:visibl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"/>
        </w:pict>
      </w:r>
      <w:r>
        <w:rPr>
          <w:noProof/>
          <w:lang w:eastAsia="ru-RU"/>
        </w:rPr>
        <w:pict>
          <v:line id="Прямая соединительная линия 24" o:spid="_x0000_s1108" style="position:absolute;z-index:251631616;visibility:visibl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23" o:spid="_x0000_s1109" style="position:absolute;z-index:251630592;visibility:visibl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22" o:spid="_x0000_s1110" style="position:absolute;z-index:251622400;visibility:visibl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"/>
        </w:pict>
      </w:r>
      <w:r>
        <w:rPr>
          <w:noProof/>
          <w:lang w:eastAsia="ru-RU"/>
        </w:rPr>
        <w:pict>
          <v:rect id="Прямоугольник 21" o:spid="_x0000_s1111" style="position:absolute;margin-left:27pt;margin-top:202.7pt;width:2in;height:18pt;z-index:251621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20" o:spid="_x0000_s1112" style="position:absolute;margin-left:207pt;margin-top:184.7pt;width:2in;height:18pt;z-index:251620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YOxRwIAAE8EAAAOAAAAZHJzL2Uyb0RvYy54bWysVM2O0zAQviPxDpbvNG3ULt2o6WrVpQhp&#10;gZUWHsB1nMbCsc3YbVpOSFxX4hF4CC6In32G9I0YO93S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"/>
        </w:pict>
      </w:r>
      <w:r>
        <w:rPr>
          <w:noProof/>
          <w:lang w:eastAsia="ru-RU"/>
        </w:rPr>
        <w:pict>
          <v:rect id="Прямоугольник 19" o:spid="_x0000_s1113" style="position:absolute;margin-left:27pt;margin-top:166.7pt;width:2in;height:18pt;z-index:251619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18" o:spid="_x0000_s1114" style="position:absolute;z-index:251625472;visibility:visibl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QDD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17" o:spid="_x0000_s1115" style="position:absolute;z-index:251624448;visibility:visibl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brTgIAAFk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16" o:spid="_x0000_s1116" style="position:absolute;z-index:251623424;visibility:visibl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XWl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"/>
        </w:pict>
      </w:r>
      <w:r>
        <w:rPr>
          <w:noProof/>
          <w:lang w:eastAsia="ru-RU"/>
        </w:rPr>
        <w:pict>
          <v:rect id="Прямоугольник 15" o:spid="_x0000_s1117" style="position:absolute;margin-left:27pt;margin-top:130.7pt;width:2in;height:18pt;z-index:251614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wAYUA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4" o:spid="_x0000_s1118" style="position:absolute;margin-left:207pt;margin-top:112.7pt;width:2in;height:18pt;z-index:251613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"/>
        </w:pict>
      </w:r>
      <w:r>
        <w:rPr>
          <w:noProof/>
          <w:lang w:eastAsia="ru-RU"/>
        </w:rPr>
        <w:pict>
          <v:rect id="Прямоугольник 13" o:spid="_x0000_s1119" style="position:absolute;margin-left:27pt;margin-top:94.7pt;width:2in;height:18pt;z-index:251612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3.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12" o:spid="_x0000_s1120" style="position:absolute;z-index:251618304;visibility:visibl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AtFTQIAAFk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11" o:spid="_x0000_s1121" style="position:absolute;z-index:251617280;visibility:visibl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0+WTgIAAFk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LqPT5ZOAgAAWQQAAA4AAAAAAAAAAAAAAAAALgIAAGRycy9lMm9Eb2MueG1sUEsBAi0AFAAGAAgA&#10;AAAhAMKa4lr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10" o:spid="_x0000_s1122" style="position:absolute;z-index:251616256;visibility:visibl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YzY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9" o:spid="_x0000_s1123" style="position:absolute;z-index:251615232;visibility:visibl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"/>
        </w:pict>
      </w:r>
      <w:r>
        <w:rPr>
          <w:noProof/>
          <w:lang w:eastAsia="ru-RU"/>
        </w:rPr>
        <w:pict>
          <v:rect id="Прямоугольник 8" o:spid="_x0000_s1124" style="position:absolute;margin-left:27pt;margin-top:58.7pt;width:2in;height:18pt;z-index:251607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2.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7" o:spid="_x0000_s1125" style="position:absolute;margin-left:27pt;margin-top:22.7pt;width:2in;height:18pt;z-index:251604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">
            <v:textbox>
              <w:txbxContent>
                <w:p w:rsidR="00C65A67" w:rsidRPr="00231B27" w:rsidRDefault="00C65A67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1.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6" o:spid="_x0000_s1126" style="position:absolute;margin-left:207pt;margin-top:40.7pt;width:2in;height:18pt;z-index:251606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5e1RgIAAE0EAAAOAAAAZHJzL2Uyb0RvYy54bWysVM2O0zAQviPxDpbvNG3Ulm7UdLXqUoS0&#10;wEoLD+A6TmPh2GbsNl1OSFxX4hF4CC6In32G9I0YO93S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"/>
        </w:pict>
      </w:r>
      <w:r>
        <w:rPr>
          <w:noProof/>
          <w:lang w:eastAsia="ru-RU"/>
        </w:rPr>
        <w:pict>
          <v:line id="Прямая соединительная линия 5" o:spid="_x0000_s1127" style="position:absolute;z-index:251611136;visibility:visibl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0EaTAIAAFc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"/>
        </w:pict>
      </w:r>
      <w:r>
        <w:rPr>
          <w:noProof/>
          <w:lang w:eastAsia="ru-RU"/>
        </w:rPr>
        <w:pict>
          <v:line id="Прямая соединительная линия 4" o:spid="_x0000_s1128" style="position:absolute;z-index:251608064;visibility:visibl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"/>
        </w:pict>
      </w:r>
      <w:r>
        <w:rPr>
          <w:noProof/>
          <w:lang w:eastAsia="ru-RU"/>
        </w:rPr>
        <w:pict>
          <v:line id="Прямая соединительная линия 3" o:spid="_x0000_s1129" style="position:absolute;z-index:251610112;visibility:visibl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9PTQIAAFc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"/>
        </w:pict>
      </w:r>
      <w:r>
        <w:rPr>
          <w:noProof/>
          <w:lang w:eastAsia="ru-RU"/>
        </w:rPr>
        <w:pict>
          <v:line id="Прямая соединительная линия 2" o:spid="_x0000_s1130" style="position:absolute;z-index:251609088;visibility:visibl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"/>
        </w:pict>
      </w:r>
    </w:p>
    <w:p w:rsidR="00C65A67" w:rsidRDefault="00C65A67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Поле 1" o:spid="_x0000_s1131" type="#_x0000_t202" style="position:absolute;margin-left:47.7pt;margin-top:515.35pt;width:747pt;height:54pt;z-index:251603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" stroked="f">
            <v:textbox>
              <w:txbxContent>
                <w:p w:rsidR="00C65A67" w:rsidRDefault="00C65A67" w:rsidP="007603C4">
                  <w:pPr>
                    <w:rPr>
                      <w:b/>
                    </w:rPr>
                  </w:pPr>
                  <w:r w:rsidRPr="00413F47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C65A67" w:rsidRPr="00EC21AC" w:rsidRDefault="00C65A67" w:rsidP="007603C4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C65A67" w:rsidRPr="00E8544A" w:rsidRDefault="00C65A67" w:rsidP="007603C4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</w:p>
    <w:p w:rsidR="00C65A67" w:rsidRDefault="00C65A67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65A67" w:rsidRPr="007B2DC2" w:rsidRDefault="00C65A67" w:rsidP="007B2DC2">
      <w:pPr>
        <w:rPr>
          <w:rFonts w:ascii="Times New Roman" w:hAnsi="Times New Roman"/>
          <w:sz w:val="28"/>
          <w:szCs w:val="28"/>
        </w:rPr>
      </w:pPr>
    </w:p>
    <w:sectPr w:rsidR="00C65A67" w:rsidRPr="007B2DC2" w:rsidSect="007B2D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CD6"/>
    <w:multiLevelType w:val="hybridMultilevel"/>
    <w:tmpl w:val="DB62D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512EA"/>
    <w:multiLevelType w:val="hybridMultilevel"/>
    <w:tmpl w:val="946210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7296787"/>
    <w:multiLevelType w:val="hybridMultilevel"/>
    <w:tmpl w:val="EACE6C9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AB904A2"/>
    <w:multiLevelType w:val="hybridMultilevel"/>
    <w:tmpl w:val="E5B288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2B2E77"/>
    <w:multiLevelType w:val="hybridMultilevel"/>
    <w:tmpl w:val="B1C6767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2DB7E03"/>
    <w:multiLevelType w:val="hybridMultilevel"/>
    <w:tmpl w:val="15745F4C"/>
    <w:lvl w:ilvl="0" w:tplc="FE50030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5F4ED5"/>
    <w:multiLevelType w:val="hybridMultilevel"/>
    <w:tmpl w:val="0B90F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513349"/>
    <w:multiLevelType w:val="hybridMultilevel"/>
    <w:tmpl w:val="68F4C2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006B5"/>
    <w:multiLevelType w:val="hybridMultilevel"/>
    <w:tmpl w:val="03B80C6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D885443"/>
    <w:multiLevelType w:val="hybridMultilevel"/>
    <w:tmpl w:val="47562E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2311319"/>
    <w:multiLevelType w:val="hybridMultilevel"/>
    <w:tmpl w:val="CFEE584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456B50D6"/>
    <w:multiLevelType w:val="hybridMultilevel"/>
    <w:tmpl w:val="C86C6CC2"/>
    <w:lvl w:ilvl="0" w:tplc="944227A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10"/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518"/>
    <w:rsid w:val="00060384"/>
    <w:rsid w:val="000F1666"/>
    <w:rsid w:val="00116FCF"/>
    <w:rsid w:val="001E6968"/>
    <w:rsid w:val="00231B27"/>
    <w:rsid w:val="00386167"/>
    <w:rsid w:val="003A6A6A"/>
    <w:rsid w:val="003B4039"/>
    <w:rsid w:val="00413F47"/>
    <w:rsid w:val="00422F34"/>
    <w:rsid w:val="00502D26"/>
    <w:rsid w:val="00592377"/>
    <w:rsid w:val="00672457"/>
    <w:rsid w:val="007603C4"/>
    <w:rsid w:val="007B2DC2"/>
    <w:rsid w:val="00805C19"/>
    <w:rsid w:val="00852898"/>
    <w:rsid w:val="008F3EFE"/>
    <w:rsid w:val="009240AA"/>
    <w:rsid w:val="00982BB3"/>
    <w:rsid w:val="00A6377B"/>
    <w:rsid w:val="00AE053C"/>
    <w:rsid w:val="00BA022A"/>
    <w:rsid w:val="00BB780C"/>
    <w:rsid w:val="00C15EA5"/>
    <w:rsid w:val="00C17BBF"/>
    <w:rsid w:val="00C27E7B"/>
    <w:rsid w:val="00C65A67"/>
    <w:rsid w:val="00CD57F2"/>
    <w:rsid w:val="00D35110"/>
    <w:rsid w:val="00D76FC0"/>
    <w:rsid w:val="00D85330"/>
    <w:rsid w:val="00DA5798"/>
    <w:rsid w:val="00E14534"/>
    <w:rsid w:val="00E8544A"/>
    <w:rsid w:val="00E96CF1"/>
    <w:rsid w:val="00EA40B4"/>
    <w:rsid w:val="00EC21AC"/>
    <w:rsid w:val="00F1771C"/>
    <w:rsid w:val="00FD7518"/>
    <w:rsid w:val="00FD7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79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02D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02D26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BA02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5</Pages>
  <Words>517</Words>
  <Characters>2953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12</cp:revision>
  <dcterms:created xsi:type="dcterms:W3CDTF">2021-06-02T13:19:00Z</dcterms:created>
  <dcterms:modified xsi:type="dcterms:W3CDTF">2022-11-29T08:10:00Z</dcterms:modified>
</cp:coreProperties>
</file>