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8F3" w:rsidRDefault="000858F3" w:rsidP="00D4579D">
      <w:pPr>
        <w:pStyle w:val="NormalWeb"/>
        <w:shd w:val="clear" w:color="auto" w:fill="FFFFFF"/>
        <w:spacing w:before="225" w:beforeAutospacing="0" w:after="225" w:afterAutospacing="0" w:line="315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МАМИНЫ ПОМОЩНИКИ.</w:t>
      </w:r>
    </w:p>
    <w:p w:rsidR="000858F3" w:rsidRPr="00B539B1" w:rsidRDefault="000858F3" w:rsidP="00D4579D">
      <w:pPr>
        <w:pStyle w:val="NormalWeb"/>
        <w:shd w:val="clear" w:color="auto" w:fill="FFFFFF"/>
        <w:spacing w:before="225" w:beforeAutospacing="0" w:after="225" w:afterAutospacing="0" w:line="315" w:lineRule="atLeast"/>
        <w:jc w:val="center"/>
        <w:rPr>
          <w:b/>
          <w:sz w:val="28"/>
          <w:szCs w:val="28"/>
        </w:rPr>
      </w:pPr>
      <w:r w:rsidRPr="008B793F">
        <w:rPr>
          <w:noProof/>
          <w:color w:val="555555"/>
          <w:sz w:val="28"/>
          <w:szCs w:val="28"/>
        </w:rPr>
        <w:t xml:space="preserve"> </w:t>
      </w:r>
      <w:r w:rsidRPr="00D663BF">
        <w:rPr>
          <w:noProof/>
          <w:color w:val="555555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86.75pt;height:120.75pt;visibility:visible">
            <v:imagedata r:id="rId5" o:title=""/>
          </v:shape>
        </w:pict>
      </w:r>
    </w:p>
    <w:p w:rsidR="000858F3" w:rsidRPr="00B539B1" w:rsidRDefault="000858F3" w:rsidP="00B539B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539B1">
        <w:rPr>
          <w:sz w:val="28"/>
          <w:szCs w:val="28"/>
        </w:rPr>
        <w:t>Все родители хорошо понимают, что необходимо привить ребёнку элементарные трудовые навыки, ведь труд формирует личные качества: ответственность, бережливость, настойчивость в достижении цели.</w:t>
      </w:r>
    </w:p>
    <w:p w:rsidR="000858F3" w:rsidRPr="00B539B1" w:rsidRDefault="000858F3" w:rsidP="00B539B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539B1">
        <w:rPr>
          <w:sz w:val="28"/>
          <w:szCs w:val="28"/>
        </w:rPr>
        <w:t xml:space="preserve">Родителям очень важно и полезно всячески поощрять и закреплять у ребёнка стремление к самостоятельности. Не нужно делать за ребёнка то, что он может сделать сам. </w:t>
      </w:r>
    </w:p>
    <w:p w:rsidR="000858F3" w:rsidRPr="00B539B1" w:rsidRDefault="000858F3" w:rsidP="00B539B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539B1">
        <w:rPr>
          <w:sz w:val="28"/>
          <w:szCs w:val="28"/>
        </w:rPr>
        <w:t>Взрослым на первых порах хотелось бы всё сделать самостоятельно. Но нужно понять, что с предоставлением большей самостоятельности в действиях будет формироваться потребность к трудовым усилиям, возникает ощущение своей причастности к общим семейным делам.</w:t>
      </w:r>
    </w:p>
    <w:p w:rsidR="000858F3" w:rsidRDefault="000858F3" w:rsidP="000020C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shd w:val="clear" w:color="auto" w:fill="FFFFFF"/>
        </w:rPr>
        <w:t xml:space="preserve">В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том,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что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малыш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устраивает беспорядок,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виноваты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сами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родители. Стоит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всего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лишь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сменить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тактику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поведения,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вы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не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узнаете своего ребенка.  Простые, но очень эффективные советы для умных мам.</w:t>
      </w:r>
    </w:p>
    <w:p w:rsidR="000858F3" w:rsidRDefault="000858F3" w:rsidP="000020C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1. Делайте вместе.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Распространенная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мамина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фраза: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«Иди,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поиграй,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я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занята» —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серьезная ошибка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пути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воспитания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настоящих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помощников.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Занимайтесь домашними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делами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вместе.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Посади</w:t>
      </w:r>
      <w:r>
        <w:rPr>
          <w:color w:val="000000"/>
          <w:sz w:val="28"/>
          <w:szCs w:val="28"/>
          <w:shd w:val="clear" w:color="auto" w:fill="FFFFFF"/>
        </w:rPr>
        <w:t xml:space="preserve">те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малыша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рядом на кухне, дай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ему поучаствовать в лепке пельменей, измельчении салатных листьев, вытирании стола или перебирании гречневой крупы.</w:t>
      </w:r>
    </w:p>
    <w:p w:rsidR="000858F3" w:rsidRDefault="000858F3" w:rsidP="000020C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u w:val="single"/>
        </w:rPr>
      </w:pPr>
      <w:r w:rsidRPr="00B539B1">
        <w:rPr>
          <w:color w:val="000000"/>
          <w:sz w:val="28"/>
          <w:szCs w:val="28"/>
          <w:shd w:val="clear" w:color="auto" w:fill="FFFFFF"/>
        </w:rPr>
        <w:t>Поставь</w:t>
      </w:r>
      <w:r>
        <w:rPr>
          <w:color w:val="000000"/>
          <w:sz w:val="28"/>
          <w:szCs w:val="28"/>
          <w:shd w:val="clear" w:color="auto" w:fill="FFFFFF"/>
        </w:rPr>
        <w:t xml:space="preserve">те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рядом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взрослой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гладильной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доской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игрушечную,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 займитесь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глажкой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вместе. Не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разграничивай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домашние дела и общение с ребенком,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а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объединяй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эти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процессы.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Например,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во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время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совместной уборки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можно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одновременно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рассказывать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сказку о вещах, которые искали свое место, и наконец, благодаря маленькому волшебнику, нашли.</w:t>
      </w:r>
    </w:p>
    <w:p w:rsidR="000858F3" w:rsidRDefault="000858F3" w:rsidP="000020C4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u w:val="single"/>
          <w:shd w:val="clear" w:color="auto" w:fill="FFFFFF"/>
        </w:rPr>
        <w:t>2. Отмечай</w:t>
      </w:r>
      <w:r>
        <w:rPr>
          <w:color w:val="000000"/>
          <w:sz w:val="28"/>
          <w:szCs w:val="28"/>
          <w:u w:val="single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 xml:space="preserve"> успехи.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 xml:space="preserve">Волшебные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слова,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которые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работают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как с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детьми,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так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со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взрослыми: «Только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ты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можешь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сделать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это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по-настоящему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хорошо!»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Осознавая собственную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неповторимость 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значимость в вопросе сбора фантиков с пола или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вытирания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пыли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телевизора,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малыш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радостью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будет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заниматься делом, в котором он отмечен как лучший из лучших.</w:t>
      </w:r>
    </w:p>
    <w:p w:rsidR="000858F3" w:rsidRDefault="000858F3" w:rsidP="00666809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u w:val="single"/>
          <w:shd w:val="clear" w:color="auto" w:fill="FFFFFF"/>
        </w:rPr>
        <w:t>3. Учитывай</w:t>
      </w:r>
      <w:r>
        <w:rPr>
          <w:color w:val="000000"/>
          <w:sz w:val="28"/>
          <w:szCs w:val="28"/>
          <w:u w:val="single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 xml:space="preserve"> характер.</w:t>
      </w:r>
    </w:p>
    <w:p w:rsidR="000858F3" w:rsidRDefault="000858F3" w:rsidP="00666809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shd w:val="clear" w:color="auto" w:fill="FFFFFF"/>
        </w:rPr>
        <w:t>Старай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ь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замечать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склонности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ребенка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к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тому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ли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иному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виду деятельности 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доверяй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ему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выполнять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именно те задачи,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которые ему по душе.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Одним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детям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нравятся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B539B1">
        <w:rPr>
          <w:color w:val="000000"/>
          <w:sz w:val="28"/>
          <w:szCs w:val="28"/>
          <w:shd w:val="clear" w:color="auto" w:fill="FFFFFF"/>
        </w:rPr>
        <w:t>глобальные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работы — мытье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пола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или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работы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по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уборке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территории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вокруг</w:t>
      </w: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дома.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B539B1">
        <w:rPr>
          <w:color w:val="000000"/>
          <w:sz w:val="28"/>
          <w:szCs w:val="28"/>
          <w:shd w:val="clear" w:color="auto" w:fill="FFFFFF"/>
        </w:rPr>
        <w:t>Другим — требующая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сосредоточенности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тщательности сортировка </w:t>
      </w:r>
      <w:r>
        <w:rPr>
          <w:color w:val="000000"/>
          <w:sz w:val="28"/>
          <w:szCs w:val="28"/>
          <w:shd w:val="clear" w:color="auto" w:fill="FFFFFF"/>
        </w:rPr>
        <w:t xml:space="preserve">книг или игрушек. Давайте </w:t>
      </w:r>
      <w:r w:rsidRPr="00B539B1">
        <w:rPr>
          <w:color w:val="000000"/>
          <w:sz w:val="28"/>
          <w:szCs w:val="28"/>
          <w:shd w:val="clear" w:color="auto" w:fill="FFFFFF"/>
        </w:rPr>
        <w:t>каждому свое.</w:t>
      </w:r>
    </w:p>
    <w:p w:rsidR="000858F3" w:rsidRDefault="000858F3" w:rsidP="00666809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u w:val="single"/>
        </w:rPr>
      </w:pPr>
      <w:r w:rsidRPr="00B539B1">
        <w:rPr>
          <w:color w:val="000000"/>
          <w:sz w:val="28"/>
          <w:szCs w:val="28"/>
          <w:u w:val="single"/>
          <w:shd w:val="clear" w:color="auto" w:fill="FFFFFF"/>
        </w:rPr>
        <w:t>4. Играйте!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 xml:space="preserve">Скучные повседневные дела можно превратить в веселые игры. Укрощение пылесоса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на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территории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отдельно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взятой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детской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комнаты,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мытье волшебных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чашек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поиски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клада в сумках с продуктами, принесенными мамой из магазина, — наверняка, таких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приключений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жизни твоих детей еще не было.</w:t>
      </w:r>
      <w:r w:rsidRPr="00B539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>5. Пусть помощь будет настоящей</w:t>
      </w:r>
      <w:r w:rsidRPr="00B539B1">
        <w:rPr>
          <w:color w:val="000000"/>
          <w:sz w:val="28"/>
          <w:szCs w:val="28"/>
          <w:shd w:val="clear" w:color="auto" w:fill="FFFFFF"/>
        </w:rPr>
        <w:t>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Привлекай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ребенка к помощи там, где она </w:t>
      </w:r>
      <w:r>
        <w:rPr>
          <w:color w:val="000000"/>
          <w:sz w:val="28"/>
          <w:szCs w:val="28"/>
          <w:shd w:val="clear" w:color="auto" w:fill="FFFFFF"/>
        </w:rPr>
        <w:t>вам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действительно нужна, а не только чтобы занять или отвлечь его от шалостей.</w:t>
      </w:r>
      <w:r w:rsidRPr="00B539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>6. Оставь</w:t>
      </w:r>
      <w:r>
        <w:rPr>
          <w:color w:val="000000"/>
          <w:sz w:val="28"/>
          <w:szCs w:val="28"/>
          <w:u w:val="single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 xml:space="preserve"> место для сюрприза</w:t>
      </w:r>
      <w:r w:rsidRPr="00B539B1">
        <w:rPr>
          <w:color w:val="000000"/>
          <w:sz w:val="28"/>
          <w:szCs w:val="28"/>
        </w:rPr>
        <w:t>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 xml:space="preserve">Дети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любят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делать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родител</w:t>
      </w:r>
      <w:r>
        <w:rPr>
          <w:color w:val="000000"/>
          <w:sz w:val="28"/>
          <w:szCs w:val="28"/>
          <w:shd w:val="clear" w:color="auto" w:fill="FFFFFF"/>
        </w:rPr>
        <w:t xml:space="preserve">ям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сюрпризы.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B539B1">
        <w:rPr>
          <w:color w:val="000000"/>
          <w:sz w:val="28"/>
          <w:szCs w:val="28"/>
          <w:shd w:val="clear" w:color="auto" w:fill="FFFFFF"/>
        </w:rPr>
        <w:t>Предоставь</w:t>
      </w:r>
      <w:r>
        <w:rPr>
          <w:color w:val="000000"/>
          <w:sz w:val="28"/>
          <w:szCs w:val="28"/>
          <w:shd w:val="clear" w:color="auto" w:fill="FFFFFF"/>
        </w:rPr>
        <w:t xml:space="preserve">те 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им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такую возможность,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дав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понять,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как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тебя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обрадует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неожиданная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помощь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стороны. Пусть помытая тарелка, накормленная кошка и застеленная постель станут для </w:t>
      </w:r>
      <w:r>
        <w:rPr>
          <w:color w:val="000000"/>
          <w:sz w:val="28"/>
          <w:szCs w:val="28"/>
          <w:shd w:val="clear" w:color="auto" w:fill="FFFFFF"/>
        </w:rPr>
        <w:t>вас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таким сюрпризом.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Не скрывай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своей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радости и не скупись на похвалу.</w:t>
      </w:r>
    </w:p>
    <w:p w:rsidR="000858F3" w:rsidRDefault="000858F3" w:rsidP="008B793F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u w:val="single"/>
          <w:shd w:val="clear" w:color="auto" w:fill="FFFFFF"/>
        </w:rPr>
        <w:t>7. Не рассчитывай</w:t>
      </w:r>
      <w:r>
        <w:rPr>
          <w:color w:val="000000"/>
          <w:sz w:val="28"/>
          <w:szCs w:val="28"/>
          <w:u w:val="single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 xml:space="preserve"> на идеальное исполнение</w:t>
      </w:r>
      <w:r w:rsidRPr="00B539B1">
        <w:rPr>
          <w:color w:val="000000"/>
          <w:sz w:val="28"/>
          <w:szCs w:val="28"/>
        </w:rPr>
        <w:t>.</w:t>
      </w:r>
    </w:p>
    <w:p w:rsidR="000858F3" w:rsidRDefault="000858F3" w:rsidP="008B793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shd w:val="clear" w:color="auto" w:fill="FFFFFF"/>
        </w:rPr>
        <w:t>Сразу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ожидать,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что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ребенок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будет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делать домашнюю работу идеально, не стоит.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Ни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коем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случае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не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ругай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его,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даже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>если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после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>уборки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появился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дополнительный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мусор,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который </w:t>
      </w:r>
      <w:r>
        <w:rPr>
          <w:color w:val="000000"/>
          <w:sz w:val="28"/>
          <w:szCs w:val="28"/>
          <w:shd w:val="clear" w:color="auto" w:fill="FFFFFF"/>
        </w:rPr>
        <w:t xml:space="preserve"> вам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придется убирать. Конечно, поначалу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за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маленьким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ребенком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придется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многое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переделывать,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это необходимый этап на пути к прогрессу.</w:t>
      </w:r>
    </w:p>
    <w:p w:rsidR="000858F3" w:rsidRDefault="000858F3" w:rsidP="008B793F">
      <w:pPr>
        <w:pStyle w:val="NormalWeb"/>
        <w:shd w:val="clear" w:color="auto" w:fill="FFFFFF"/>
        <w:spacing w:before="0" w:beforeAutospacing="0" w:after="0" w:afterAutospacing="0"/>
        <w:ind w:firstLine="72"/>
        <w:rPr>
          <w:color w:val="000000"/>
          <w:sz w:val="28"/>
          <w:szCs w:val="28"/>
        </w:rPr>
      </w:pPr>
      <w:r w:rsidRPr="00B539B1">
        <w:rPr>
          <w:color w:val="000000"/>
          <w:sz w:val="28"/>
          <w:szCs w:val="28"/>
          <w:u w:val="single"/>
          <w:shd w:val="clear" w:color="auto" w:fill="FFFFFF"/>
        </w:rPr>
        <w:t>8. Дай</w:t>
      </w:r>
      <w:r>
        <w:rPr>
          <w:color w:val="000000"/>
          <w:sz w:val="28"/>
          <w:szCs w:val="28"/>
          <w:u w:val="single"/>
          <w:shd w:val="clear" w:color="auto" w:fill="FFFFFF"/>
        </w:rPr>
        <w:t xml:space="preserve">те </w:t>
      </w:r>
      <w:r w:rsidRPr="00B539B1">
        <w:rPr>
          <w:color w:val="000000"/>
          <w:sz w:val="28"/>
          <w:szCs w:val="28"/>
          <w:u w:val="single"/>
          <w:shd w:val="clear" w:color="auto" w:fill="FFFFFF"/>
        </w:rPr>
        <w:t xml:space="preserve"> разобраться самостоятельно</w:t>
      </w:r>
      <w:r w:rsidRPr="00B539B1">
        <w:rPr>
          <w:color w:val="000000"/>
          <w:sz w:val="28"/>
          <w:szCs w:val="28"/>
        </w:rPr>
        <w:t>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Если ребенок долго выполняет домашнюю работу: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– не вмешивай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>ь</w:t>
      </w:r>
      <w:r w:rsidRPr="00B539B1">
        <w:rPr>
          <w:color w:val="000000"/>
          <w:sz w:val="28"/>
          <w:szCs w:val="28"/>
          <w:shd w:val="clear" w:color="auto" w:fill="FFFFFF"/>
        </w:rPr>
        <w:t>,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– не подгоняй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– и уж тем более не ругай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>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>Набери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>сь терпения и дай</w:t>
      </w:r>
      <w:r>
        <w:rPr>
          <w:color w:val="000000"/>
          <w:sz w:val="28"/>
          <w:szCs w:val="28"/>
          <w:shd w:val="clear" w:color="auto" w:fill="FFFFFF"/>
        </w:rPr>
        <w:t>те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довести процесс до финиша. Иначе испуганный малыш в следующий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раз откажется </w:t>
      </w:r>
      <w:r>
        <w:rPr>
          <w:color w:val="000000"/>
          <w:sz w:val="28"/>
          <w:szCs w:val="28"/>
          <w:shd w:val="clear" w:color="auto" w:fill="FFFFFF"/>
        </w:rPr>
        <w:t xml:space="preserve"> вам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помогать,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а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самой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маме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придется всегда 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завершать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инициативы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ребенка: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ведь в его голове не отложится тот факт, что любое начатое дело должно быть обязательно закончено.</w:t>
      </w:r>
    </w:p>
    <w:p w:rsidR="000858F3" w:rsidRDefault="000858F3" w:rsidP="008B793F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shd w:val="clear" w:color="auto" w:fill="FFFFFF"/>
        </w:rPr>
      </w:pPr>
      <w:r w:rsidRPr="00B539B1">
        <w:rPr>
          <w:color w:val="000000"/>
          <w:sz w:val="28"/>
          <w:szCs w:val="28"/>
          <w:u w:val="single"/>
          <w:shd w:val="clear" w:color="auto" w:fill="FFFFFF"/>
        </w:rPr>
        <w:t>9. Работа – не наказание.</w:t>
      </w:r>
      <w:r w:rsidRPr="00B539B1">
        <w:rPr>
          <w:color w:val="000000"/>
          <w:sz w:val="28"/>
          <w:szCs w:val="28"/>
        </w:rPr>
        <w:br/>
      </w:r>
      <w:r w:rsidRPr="00B539B1">
        <w:rPr>
          <w:color w:val="000000"/>
          <w:sz w:val="28"/>
          <w:szCs w:val="28"/>
          <w:shd w:val="clear" w:color="auto" w:fill="FFFFFF"/>
        </w:rPr>
        <w:t xml:space="preserve">Домашний труд не должен быть наказанием за плохое поведение. Ребенок не должен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думать,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что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ему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нужно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сложить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игрушки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или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убрать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свои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вещи только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потому,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что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он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>что-то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39B1">
        <w:rPr>
          <w:color w:val="000000"/>
          <w:sz w:val="28"/>
          <w:szCs w:val="28"/>
          <w:shd w:val="clear" w:color="auto" w:fill="FFFFFF"/>
        </w:rPr>
        <w:t xml:space="preserve"> натворил. </w:t>
      </w:r>
    </w:p>
    <w:p w:rsidR="000858F3" w:rsidRPr="00666809" w:rsidRDefault="000858F3" w:rsidP="008B793F">
      <w:pPr>
        <w:pStyle w:val="NormalWeb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0020C4">
        <w:rPr>
          <w:sz w:val="28"/>
          <w:szCs w:val="28"/>
          <w:shd w:val="clear" w:color="auto" w:fill="FFFFFF"/>
        </w:rPr>
        <w:t>Хороший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пример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родителей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в домашнем  труде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оказывает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на</w:t>
      </w:r>
      <w:r>
        <w:rPr>
          <w:sz w:val="28"/>
          <w:szCs w:val="28"/>
          <w:shd w:val="clear" w:color="auto" w:fill="FFFFFF"/>
        </w:rPr>
        <w:t xml:space="preserve">   </w:t>
      </w:r>
      <w:r w:rsidRPr="000020C4">
        <w:rPr>
          <w:sz w:val="28"/>
          <w:szCs w:val="28"/>
          <w:shd w:val="clear" w:color="auto" w:fill="FFFFFF"/>
        </w:rPr>
        <w:t xml:space="preserve"> детей самое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положительное влияние. </w:t>
      </w:r>
      <w:r>
        <w:rPr>
          <w:sz w:val="28"/>
          <w:szCs w:val="28"/>
          <w:shd w:val="clear" w:color="auto" w:fill="FFFFFF"/>
        </w:rPr>
        <w:t xml:space="preserve">  </w:t>
      </w:r>
      <w:r w:rsidRPr="000020C4">
        <w:rPr>
          <w:sz w:val="28"/>
          <w:szCs w:val="28"/>
          <w:shd w:val="clear" w:color="auto" w:fill="FFFFFF"/>
        </w:rPr>
        <w:t>Воспитывая у детей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необходимые трудовые качества: 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родители </w:t>
      </w:r>
      <w:r>
        <w:rPr>
          <w:sz w:val="28"/>
          <w:szCs w:val="28"/>
          <w:shd w:val="clear" w:color="auto" w:fill="FFFFFF"/>
        </w:rPr>
        <w:t xml:space="preserve">  </w:t>
      </w:r>
      <w:r w:rsidRPr="000020C4">
        <w:rPr>
          <w:sz w:val="28"/>
          <w:szCs w:val="28"/>
          <w:shd w:val="clear" w:color="auto" w:fill="FFFFFF"/>
        </w:rPr>
        <w:t xml:space="preserve"> постоянно 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должны 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быть 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образцом 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>для</w:t>
      </w:r>
      <w:r>
        <w:rPr>
          <w:sz w:val="28"/>
          <w:szCs w:val="28"/>
          <w:shd w:val="clear" w:color="auto" w:fill="FFFFFF"/>
        </w:rPr>
        <w:t xml:space="preserve"> </w:t>
      </w:r>
      <w:r w:rsidRPr="000020C4">
        <w:rPr>
          <w:sz w:val="28"/>
          <w:szCs w:val="28"/>
          <w:shd w:val="clear" w:color="auto" w:fill="FFFFFF"/>
        </w:rPr>
        <w:t xml:space="preserve"> их поведения.</w:t>
      </w:r>
      <w:r w:rsidRPr="000020C4">
        <w:rPr>
          <w:sz w:val="28"/>
          <w:szCs w:val="28"/>
        </w:rPr>
        <w:t xml:space="preserve"> </w:t>
      </w:r>
    </w:p>
    <w:p w:rsidR="000858F3" w:rsidRPr="008B793F" w:rsidRDefault="000858F3" w:rsidP="008B793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020C4">
        <w:rPr>
          <w:sz w:val="28"/>
          <w:szCs w:val="28"/>
        </w:rPr>
        <w:t>Приучая ребёнка трудиться, нужно быть последовательным и требовательным прежде всего к самим себе. Постоянный пример трудолюбия и аккуратности позволит вам быть требовательным к ребёнку и поможет</w:t>
      </w:r>
      <w:r>
        <w:rPr>
          <w:sz w:val="28"/>
          <w:szCs w:val="28"/>
        </w:rPr>
        <w:t xml:space="preserve"> добиться желаемых результатов.</w:t>
      </w:r>
      <w:bookmarkStart w:id="0" w:name="_GoBack"/>
      <w:bookmarkEnd w:id="0"/>
    </w:p>
    <w:sectPr w:rsidR="000858F3" w:rsidRPr="008B793F" w:rsidSect="00B75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C3277"/>
    <w:multiLevelType w:val="hybridMultilevel"/>
    <w:tmpl w:val="74FC6FB4"/>
    <w:lvl w:ilvl="0" w:tplc="FF482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4344"/>
    <w:rsid w:val="000020C4"/>
    <w:rsid w:val="000858F3"/>
    <w:rsid w:val="001318F6"/>
    <w:rsid w:val="001F17FE"/>
    <w:rsid w:val="00211A35"/>
    <w:rsid w:val="004A60D9"/>
    <w:rsid w:val="00666809"/>
    <w:rsid w:val="007063D4"/>
    <w:rsid w:val="007F2DDC"/>
    <w:rsid w:val="008B793F"/>
    <w:rsid w:val="008C07C0"/>
    <w:rsid w:val="00B539B1"/>
    <w:rsid w:val="00B75815"/>
    <w:rsid w:val="00BD106B"/>
    <w:rsid w:val="00C55E97"/>
    <w:rsid w:val="00D34F23"/>
    <w:rsid w:val="00D4579D"/>
    <w:rsid w:val="00D663BF"/>
    <w:rsid w:val="00DC2F72"/>
    <w:rsid w:val="00E84344"/>
    <w:rsid w:val="00EB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81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55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1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1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66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2</Pages>
  <Words>704</Words>
  <Characters>4013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11</cp:revision>
  <dcterms:created xsi:type="dcterms:W3CDTF">2015-04-27T11:31:00Z</dcterms:created>
  <dcterms:modified xsi:type="dcterms:W3CDTF">2015-05-12T11:10:00Z</dcterms:modified>
</cp:coreProperties>
</file>